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D7B" w:rsidRDefault="00023D7B" w:rsidP="00023D7B">
      <w:pPr>
        <w:pStyle w:val="NoSpacing"/>
      </w:pPr>
      <w:r>
        <w:rPr>
          <w:u w:val="single"/>
        </w:rPr>
        <w:t>Richard CLERK</w:t>
      </w:r>
      <w:r>
        <w:t xml:space="preserve">        </w:t>
      </w:r>
      <w:r>
        <w:t>(fl.1443)</w:t>
      </w:r>
    </w:p>
    <w:p w:rsidR="00023D7B" w:rsidRDefault="00023D7B" w:rsidP="00023D7B">
      <w:pPr>
        <w:pStyle w:val="NoSpacing"/>
      </w:pPr>
      <w:r>
        <w:t>Tanner.</w:t>
      </w:r>
      <w:bookmarkStart w:id="0" w:name="_GoBack"/>
      <w:bookmarkEnd w:id="0"/>
    </w:p>
    <w:p w:rsidR="00023D7B" w:rsidRDefault="00023D7B" w:rsidP="00023D7B">
      <w:pPr>
        <w:pStyle w:val="NoSpacing"/>
      </w:pPr>
    </w:p>
    <w:p w:rsidR="00023D7B" w:rsidRDefault="00023D7B" w:rsidP="00023D7B">
      <w:pPr>
        <w:pStyle w:val="NoSpacing"/>
      </w:pPr>
    </w:p>
    <w:p w:rsidR="00023D7B" w:rsidRDefault="00023D7B" w:rsidP="00023D7B">
      <w:pPr>
        <w:pStyle w:val="NoSpacing"/>
      </w:pPr>
      <w:r>
        <w:t>12 Feb.1443</w:t>
      </w:r>
      <w:r>
        <w:tab/>
        <w:t>He was a juror on the inquisition post  mortem held in Waltham Abbey,</w:t>
      </w:r>
    </w:p>
    <w:p w:rsidR="00023D7B" w:rsidRDefault="00023D7B" w:rsidP="00023D7B">
      <w:pPr>
        <w:pStyle w:val="NoSpacing"/>
      </w:pPr>
      <w:r>
        <w:tab/>
      </w:r>
      <w:r>
        <w:tab/>
        <w:t>Essex, into lands of the late Margaret Hynkeley(q.v.).</w:t>
      </w:r>
    </w:p>
    <w:p w:rsidR="00023D7B" w:rsidRDefault="00023D7B" w:rsidP="00023D7B">
      <w:pPr>
        <w:pStyle w:val="NoSpacing"/>
      </w:pPr>
      <w:r>
        <w:tab/>
      </w:r>
      <w:r>
        <w:tab/>
        <w:t>(www.inquisitionspostmortem.ac.uk   ref. eCIPM 26-31)</w:t>
      </w:r>
    </w:p>
    <w:p w:rsidR="00023D7B" w:rsidRDefault="00023D7B" w:rsidP="00023D7B">
      <w:pPr>
        <w:pStyle w:val="NoSpacing"/>
      </w:pPr>
    </w:p>
    <w:p w:rsidR="00023D7B" w:rsidRDefault="00023D7B" w:rsidP="00023D7B">
      <w:pPr>
        <w:pStyle w:val="NoSpacing"/>
      </w:pPr>
    </w:p>
    <w:p w:rsidR="00023D7B" w:rsidRPr="003632C2" w:rsidRDefault="00023D7B" w:rsidP="00023D7B">
      <w:pPr>
        <w:pStyle w:val="NoSpacing"/>
      </w:pPr>
      <w:r>
        <w:t>23 July 2017</w:t>
      </w:r>
    </w:p>
    <w:p w:rsidR="006B2F86" w:rsidRPr="00023D7B" w:rsidRDefault="00023D7B" w:rsidP="00E71FC3">
      <w:pPr>
        <w:pStyle w:val="NoSpacing"/>
      </w:pPr>
    </w:p>
    <w:sectPr w:rsidR="006B2F86" w:rsidRPr="00023D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D7B" w:rsidRDefault="00023D7B" w:rsidP="00E71FC3">
      <w:pPr>
        <w:spacing w:after="0" w:line="240" w:lineRule="auto"/>
      </w:pPr>
      <w:r>
        <w:separator/>
      </w:r>
    </w:p>
  </w:endnote>
  <w:endnote w:type="continuationSeparator" w:id="0">
    <w:p w:rsidR="00023D7B" w:rsidRDefault="00023D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D7B" w:rsidRDefault="00023D7B" w:rsidP="00E71FC3">
      <w:pPr>
        <w:spacing w:after="0" w:line="240" w:lineRule="auto"/>
      </w:pPr>
      <w:r>
        <w:separator/>
      </w:r>
    </w:p>
  </w:footnote>
  <w:footnote w:type="continuationSeparator" w:id="0">
    <w:p w:rsidR="00023D7B" w:rsidRDefault="00023D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D7B"/>
    <w:rsid w:val="00023D7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9442F"/>
  <w15:chartTrackingRefBased/>
  <w15:docId w15:val="{9892DC5F-E809-456D-9E27-2F0C1D51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2017-07-23T19:22:00Z</dcterms:created>
  <dcterms:modified xsi:type="dcterms:W3CDTF">2017-07-23T19:23:00Z</dcterms:modified>
</cp:coreProperties>
</file>