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057F3" w14:textId="77777777" w:rsidR="007B1F09" w:rsidRDefault="007B1F09" w:rsidP="007B1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E4AD560" w14:textId="77777777" w:rsidR="007B1F09" w:rsidRDefault="007B1F09" w:rsidP="007B1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 Lollard priest.</w:t>
      </w:r>
    </w:p>
    <w:p w14:paraId="27E8A462" w14:textId="77777777" w:rsidR="007B1F09" w:rsidRDefault="007B1F09" w:rsidP="007B1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F71BA5" w14:textId="77777777" w:rsidR="007B1F09" w:rsidRDefault="007B1F09" w:rsidP="007B1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EC4CD3" w14:textId="77777777" w:rsidR="007B1F09" w:rsidRDefault="007B1F09" w:rsidP="007B1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accused of heresy and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harbouring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Sir John Oldcastle(q.v.).</w:t>
      </w:r>
    </w:p>
    <w:p w14:paraId="104C2A39" w14:textId="77777777" w:rsidR="007B1F09" w:rsidRDefault="007B1F09" w:rsidP="007B1F0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</w:t>
      </w:r>
    </w:p>
    <w:p w14:paraId="54FC9204" w14:textId="77777777" w:rsidR="007B1F09" w:rsidRDefault="007B1F09" w:rsidP="007B1F0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787A7DF7" w14:textId="77777777" w:rsidR="007B1F09" w:rsidRDefault="007B1F09" w:rsidP="007B1F0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History of the University of York, September 1475 p.92)</w:t>
      </w:r>
    </w:p>
    <w:p w14:paraId="0E3F56C2" w14:textId="77777777" w:rsidR="007B1F09" w:rsidRDefault="007B1F09" w:rsidP="007B1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F004DA" w14:textId="77777777" w:rsidR="007B1F09" w:rsidRDefault="007B1F09" w:rsidP="007B1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F6F7C3" w14:textId="77777777" w:rsidR="007B1F09" w:rsidRDefault="007B1F09" w:rsidP="007B1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2021</w:t>
      </w:r>
    </w:p>
    <w:p w14:paraId="5A352F2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1F908" w14:textId="77777777" w:rsidR="007B1F09" w:rsidRDefault="007B1F09" w:rsidP="009139A6">
      <w:r>
        <w:separator/>
      </w:r>
    </w:p>
  </w:endnote>
  <w:endnote w:type="continuationSeparator" w:id="0">
    <w:p w14:paraId="45B907C8" w14:textId="77777777" w:rsidR="007B1F09" w:rsidRDefault="007B1F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2D9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6CF9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BC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F2AE9" w14:textId="77777777" w:rsidR="007B1F09" w:rsidRDefault="007B1F09" w:rsidP="009139A6">
      <w:r>
        <w:separator/>
      </w:r>
    </w:p>
  </w:footnote>
  <w:footnote w:type="continuationSeparator" w:id="0">
    <w:p w14:paraId="214040C0" w14:textId="77777777" w:rsidR="007B1F09" w:rsidRDefault="007B1F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1D4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C5B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639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F09"/>
    <w:rsid w:val="000666E0"/>
    <w:rsid w:val="002510B7"/>
    <w:rsid w:val="005C130B"/>
    <w:rsid w:val="007B1F0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029AE"/>
  <w15:chartTrackingRefBased/>
  <w15:docId w15:val="{A78439CF-97F6-460E-907E-A3F0EC2A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2021-12-31T08:37:00Z</dcterms:created>
  <dcterms:modified xsi:type="dcterms:W3CDTF">2021-12-31T08:38:00Z</dcterms:modified>
</cp:coreProperties>
</file>