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8CD736" w14:textId="77777777" w:rsidR="00201593" w:rsidRDefault="00201593" w:rsidP="0020159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Philip CLERK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fl.1477)</w:t>
      </w:r>
    </w:p>
    <w:p w14:paraId="6028FE71" w14:textId="77777777" w:rsidR="00201593" w:rsidRDefault="00201593" w:rsidP="0020159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</w:t>
      </w:r>
      <w:proofErr w:type="spellStart"/>
      <w:r>
        <w:rPr>
          <w:rFonts w:cs="Times New Roman"/>
          <w:szCs w:val="24"/>
        </w:rPr>
        <w:t>Yattenden</w:t>
      </w:r>
      <w:proofErr w:type="spellEnd"/>
      <w:r>
        <w:rPr>
          <w:rFonts w:cs="Times New Roman"/>
          <w:szCs w:val="24"/>
        </w:rPr>
        <w:t>, Berkshire. Smith.</w:t>
      </w:r>
    </w:p>
    <w:p w14:paraId="1FB62E5D" w14:textId="77777777" w:rsidR="00201593" w:rsidRDefault="00201593" w:rsidP="00201593">
      <w:pPr>
        <w:pStyle w:val="NoSpacing"/>
        <w:rPr>
          <w:rFonts w:cs="Times New Roman"/>
          <w:szCs w:val="24"/>
        </w:rPr>
      </w:pPr>
    </w:p>
    <w:p w14:paraId="2B1D5C2F" w14:textId="77777777" w:rsidR="00201593" w:rsidRDefault="00201593" w:rsidP="00201593">
      <w:pPr>
        <w:pStyle w:val="NoSpacing"/>
        <w:rPr>
          <w:rFonts w:cs="Times New Roman"/>
          <w:szCs w:val="24"/>
        </w:rPr>
      </w:pPr>
    </w:p>
    <w:p w14:paraId="20664BF8" w14:textId="77777777" w:rsidR="00201593" w:rsidRDefault="00201593" w:rsidP="0020159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1477</w:t>
      </w:r>
      <w:r>
        <w:rPr>
          <w:rFonts w:cs="Times New Roman"/>
          <w:szCs w:val="24"/>
        </w:rPr>
        <w:tab/>
        <w:t xml:space="preserve">William </w:t>
      </w:r>
      <w:proofErr w:type="spellStart"/>
      <w:r>
        <w:rPr>
          <w:rFonts w:cs="Times New Roman"/>
          <w:szCs w:val="24"/>
        </w:rPr>
        <w:t>Mylne</w:t>
      </w:r>
      <w:proofErr w:type="spellEnd"/>
      <w:r>
        <w:rPr>
          <w:rFonts w:cs="Times New Roman"/>
          <w:szCs w:val="24"/>
        </w:rPr>
        <w:t xml:space="preserve"> of London, ironmonger(q.v.), brought a plaint of debt against</w:t>
      </w:r>
    </w:p>
    <w:p w14:paraId="0F7D3B38" w14:textId="77777777" w:rsidR="00201593" w:rsidRDefault="00201593" w:rsidP="0020159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him and three others.     ( </w:t>
      </w:r>
      <w:hyperlink r:id="rId6" w:history="1">
        <w:r w:rsidRPr="00384EE7">
          <w:rPr>
            <w:rStyle w:val="Hyperlink"/>
            <w:rFonts w:cs="Times New Roman"/>
            <w:szCs w:val="24"/>
          </w:rPr>
          <w:t>https://waalt.uh.edu/index.php/CP40/861</w:t>
        </w:r>
      </w:hyperlink>
      <w:r>
        <w:rPr>
          <w:rFonts w:cs="Times New Roman"/>
          <w:szCs w:val="24"/>
        </w:rPr>
        <w:t xml:space="preserve"> )</w:t>
      </w:r>
    </w:p>
    <w:p w14:paraId="525589D1" w14:textId="77777777" w:rsidR="00201593" w:rsidRDefault="00201593" w:rsidP="00201593">
      <w:pPr>
        <w:pStyle w:val="NoSpacing"/>
        <w:rPr>
          <w:rFonts w:cs="Times New Roman"/>
          <w:szCs w:val="24"/>
        </w:rPr>
      </w:pPr>
    </w:p>
    <w:p w14:paraId="3694F2CA" w14:textId="77777777" w:rsidR="00201593" w:rsidRDefault="00201593" w:rsidP="00201593">
      <w:pPr>
        <w:pStyle w:val="NoSpacing"/>
        <w:rPr>
          <w:rFonts w:cs="Times New Roman"/>
          <w:szCs w:val="24"/>
        </w:rPr>
      </w:pPr>
    </w:p>
    <w:p w14:paraId="0B32FD63" w14:textId="77777777" w:rsidR="00201593" w:rsidRDefault="00201593" w:rsidP="0020159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28 April 2023</w:t>
      </w:r>
    </w:p>
    <w:p w14:paraId="6F7EAF70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8D472E" w14:textId="77777777" w:rsidR="00201593" w:rsidRDefault="00201593" w:rsidP="009139A6">
      <w:r>
        <w:separator/>
      </w:r>
    </w:p>
  </w:endnote>
  <w:endnote w:type="continuationSeparator" w:id="0">
    <w:p w14:paraId="322FF404" w14:textId="77777777" w:rsidR="00201593" w:rsidRDefault="0020159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0CDD1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9AB29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</w:t>
    </w:r>
    <w:proofErr w:type="gramStart"/>
    <w:r w:rsidRPr="009139A6">
      <w:rPr>
        <w:rFonts w:cs="Times New Roman"/>
      </w:rPr>
      <w:t>S.Rogers</w:t>
    </w:r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5A8D1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1D4436" w14:textId="77777777" w:rsidR="00201593" w:rsidRDefault="00201593" w:rsidP="009139A6">
      <w:r>
        <w:separator/>
      </w:r>
    </w:p>
  </w:footnote>
  <w:footnote w:type="continuationSeparator" w:id="0">
    <w:p w14:paraId="37ED3150" w14:textId="77777777" w:rsidR="00201593" w:rsidRDefault="0020159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7E797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E66F7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FBBD1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1593"/>
    <w:rsid w:val="000666E0"/>
    <w:rsid w:val="00201593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D99F58"/>
  <w15:chartTrackingRefBased/>
  <w15:docId w15:val="{F4A31033-60D1-4522-8145-2801E05C81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20159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6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43</Words>
  <Characters>247</Characters>
  <Application>Microsoft Office Word</Application>
  <DocSecurity>0</DocSecurity>
  <Lines>2</Lines>
  <Paragraphs>1</Paragraphs>
  <ScaleCrop>false</ScaleCrop>
  <Company/>
  <LinksUpToDate>false</LinksUpToDate>
  <CharactersWithSpaces>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2023-05-01T07:03:00Z</dcterms:created>
  <dcterms:modified xsi:type="dcterms:W3CDTF">2023-05-01T07:04:00Z</dcterms:modified>
</cp:coreProperties>
</file>