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2433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CLERK</w:t>
      </w:r>
      <w:r>
        <w:rPr>
          <w:rFonts w:cs="Times New Roman"/>
          <w:szCs w:val="24"/>
        </w:rPr>
        <w:t xml:space="preserve">        (fl.1483)</w:t>
      </w:r>
    </w:p>
    <w:p w14:paraId="1F90A207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Hadley, Essex. Husbandman.</w:t>
      </w:r>
    </w:p>
    <w:p w14:paraId="0AA4B6CB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</w:p>
    <w:p w14:paraId="6C0551D3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</w:p>
    <w:p w14:paraId="232101D1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Shutte, Crown Valet(q.v.), brought a plaint of debt against him.</w:t>
      </w:r>
    </w:p>
    <w:p w14:paraId="444F73A3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713FD59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</w:p>
    <w:p w14:paraId="14EAFD9A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</w:p>
    <w:p w14:paraId="160FAE40" w14:textId="77777777" w:rsidR="00D12C1B" w:rsidRDefault="00D12C1B" w:rsidP="00D12C1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 March 2025</w:t>
      </w:r>
    </w:p>
    <w:p w14:paraId="568C6C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0295E" w14:textId="77777777" w:rsidR="00D12C1B" w:rsidRDefault="00D12C1B" w:rsidP="009139A6">
      <w:r>
        <w:separator/>
      </w:r>
    </w:p>
  </w:endnote>
  <w:endnote w:type="continuationSeparator" w:id="0">
    <w:p w14:paraId="4F94C3C7" w14:textId="77777777" w:rsidR="00D12C1B" w:rsidRDefault="00D12C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F6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93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0E0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08D2A" w14:textId="77777777" w:rsidR="00D12C1B" w:rsidRDefault="00D12C1B" w:rsidP="009139A6">
      <w:r>
        <w:separator/>
      </w:r>
    </w:p>
  </w:footnote>
  <w:footnote w:type="continuationSeparator" w:id="0">
    <w:p w14:paraId="7CDF9470" w14:textId="77777777" w:rsidR="00D12C1B" w:rsidRDefault="00D12C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48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270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F0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1B"/>
    <w:rsid w:val="000666E0"/>
    <w:rsid w:val="000A2E7A"/>
    <w:rsid w:val="00190DFA"/>
    <w:rsid w:val="002510B7"/>
    <w:rsid w:val="00270799"/>
    <w:rsid w:val="00357E4A"/>
    <w:rsid w:val="005C130B"/>
    <w:rsid w:val="007D0A72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12C1B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84F6E"/>
  <w15:chartTrackingRefBased/>
  <w15:docId w15:val="{0684898F-27B3-4EBF-998E-0517A4E1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2C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2025-03-23T20:22:00Z</dcterms:created>
  <dcterms:modified xsi:type="dcterms:W3CDTF">2025-03-23T20:23:00Z</dcterms:modified>
</cp:coreProperties>
</file>