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CDF7B" w14:textId="77777777" w:rsidR="00B556A0" w:rsidRDefault="00B556A0" w:rsidP="00B556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14:paraId="01665DCF" w14:textId="77777777" w:rsidR="00B556A0" w:rsidRDefault="00B556A0" w:rsidP="00B556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Porter.</w:t>
      </w:r>
    </w:p>
    <w:p w14:paraId="4F2985CC" w14:textId="77777777" w:rsidR="00B556A0" w:rsidRDefault="00B556A0" w:rsidP="00B556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FEB469" w14:textId="77777777" w:rsidR="00B556A0" w:rsidRDefault="00B556A0" w:rsidP="00B556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5BE227" w14:textId="77777777" w:rsidR="00B556A0" w:rsidRDefault="00B556A0" w:rsidP="00B556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Oct.1431</w:t>
      </w:r>
      <w:r>
        <w:rPr>
          <w:rFonts w:ascii="Times New Roman" w:hAnsi="Times New Roman" w:cs="Times New Roman"/>
          <w:sz w:val="24"/>
          <w:szCs w:val="24"/>
        </w:rPr>
        <w:tab/>
        <w:t xml:space="preserve">Johanna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Atteforde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 made him a joint executor of her Will.</w:t>
      </w:r>
    </w:p>
    <w:p w14:paraId="03FFF359" w14:textId="77777777" w:rsidR="00B556A0" w:rsidRDefault="00B556A0" w:rsidP="00B556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</w:p>
    <w:p w14:paraId="0D275681" w14:textId="77777777" w:rsidR="00B556A0" w:rsidRDefault="00B556A0" w:rsidP="00B556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p.235)</w:t>
      </w:r>
    </w:p>
    <w:p w14:paraId="392E5D0B" w14:textId="77777777" w:rsidR="00B556A0" w:rsidRDefault="00B556A0" w:rsidP="00B556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B44217" w14:textId="77777777" w:rsidR="00B556A0" w:rsidRDefault="00B556A0" w:rsidP="00B556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58570E" w14:textId="77777777" w:rsidR="00B556A0" w:rsidRDefault="00B556A0" w:rsidP="00B556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2022</w:t>
      </w:r>
    </w:p>
    <w:p w14:paraId="2EF15A7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6ED3F" w14:textId="77777777" w:rsidR="00B556A0" w:rsidRDefault="00B556A0" w:rsidP="009139A6">
      <w:r>
        <w:separator/>
      </w:r>
    </w:p>
  </w:endnote>
  <w:endnote w:type="continuationSeparator" w:id="0">
    <w:p w14:paraId="62CE558B" w14:textId="77777777" w:rsidR="00B556A0" w:rsidRDefault="00B556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0DA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7F21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161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86317" w14:textId="77777777" w:rsidR="00B556A0" w:rsidRDefault="00B556A0" w:rsidP="009139A6">
      <w:r>
        <w:separator/>
      </w:r>
    </w:p>
  </w:footnote>
  <w:footnote w:type="continuationSeparator" w:id="0">
    <w:p w14:paraId="090E3922" w14:textId="77777777" w:rsidR="00B556A0" w:rsidRDefault="00B556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AF9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0C0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DBA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6A0"/>
    <w:rsid w:val="000666E0"/>
    <w:rsid w:val="002510B7"/>
    <w:rsid w:val="005C130B"/>
    <w:rsid w:val="00826F5C"/>
    <w:rsid w:val="009139A6"/>
    <w:rsid w:val="009448BB"/>
    <w:rsid w:val="00A3176C"/>
    <w:rsid w:val="00AE65F8"/>
    <w:rsid w:val="00B556A0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6FD3A"/>
  <w15:chartTrackingRefBased/>
  <w15:docId w15:val="{2F881418-F0EE-465A-B823-18F13936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2022-03-18T20:37:00Z</dcterms:created>
  <dcterms:modified xsi:type="dcterms:W3CDTF">2022-03-18T20:38:00Z</dcterms:modified>
</cp:coreProperties>
</file>