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CE21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0199B5FD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Hallingbury.</w:t>
      </w:r>
    </w:p>
    <w:p w14:paraId="00E75C71" w14:textId="77777777" w:rsidR="009A6DE2" w:rsidRDefault="009A6DE2" w:rsidP="009A6DE2">
      <w:pPr>
        <w:pStyle w:val="NoSpacing"/>
        <w:rPr>
          <w:rFonts w:cs="Times New Roman"/>
          <w:szCs w:val="24"/>
        </w:rPr>
      </w:pPr>
    </w:p>
    <w:p w14:paraId="46D21100" w14:textId="77777777" w:rsidR="009A6DE2" w:rsidRDefault="009A6DE2" w:rsidP="009A6DE2">
      <w:pPr>
        <w:pStyle w:val="NoSpacing"/>
        <w:rPr>
          <w:rFonts w:cs="Times New Roman"/>
          <w:szCs w:val="24"/>
        </w:rPr>
      </w:pPr>
    </w:p>
    <w:p w14:paraId="03E309F3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Robert Saver of Walden(q.v.)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38016B72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983C8C9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3FBA8EBA" w14:textId="77777777" w:rsidR="009A6DE2" w:rsidRDefault="009A6DE2" w:rsidP="009A6DE2">
      <w:pPr>
        <w:pStyle w:val="NoSpacing"/>
        <w:rPr>
          <w:rFonts w:cs="Times New Roman"/>
          <w:szCs w:val="24"/>
        </w:rPr>
      </w:pPr>
    </w:p>
    <w:p w14:paraId="730248E3" w14:textId="77777777" w:rsidR="009A6DE2" w:rsidRDefault="009A6DE2" w:rsidP="009A6DE2">
      <w:pPr>
        <w:pStyle w:val="NoSpacing"/>
        <w:rPr>
          <w:rFonts w:cs="Times New Roman"/>
          <w:szCs w:val="24"/>
        </w:rPr>
      </w:pPr>
    </w:p>
    <w:p w14:paraId="39B32C12" w14:textId="77777777" w:rsidR="009A6DE2" w:rsidRDefault="009A6DE2" w:rsidP="009A6D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4CC892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EAEAA" w14:textId="77777777" w:rsidR="009A6DE2" w:rsidRDefault="009A6DE2" w:rsidP="009139A6">
      <w:r>
        <w:separator/>
      </w:r>
    </w:p>
  </w:endnote>
  <w:endnote w:type="continuationSeparator" w:id="0">
    <w:p w14:paraId="7D3976CD" w14:textId="77777777" w:rsidR="009A6DE2" w:rsidRDefault="009A6D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C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D0D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E1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62F2" w14:textId="77777777" w:rsidR="009A6DE2" w:rsidRDefault="009A6DE2" w:rsidP="009139A6">
      <w:r>
        <w:separator/>
      </w:r>
    </w:p>
  </w:footnote>
  <w:footnote w:type="continuationSeparator" w:id="0">
    <w:p w14:paraId="5628C1A2" w14:textId="77777777" w:rsidR="009A6DE2" w:rsidRDefault="009A6D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608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4B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C0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E2"/>
    <w:rsid w:val="000666E0"/>
    <w:rsid w:val="002510B7"/>
    <w:rsid w:val="005C130B"/>
    <w:rsid w:val="00826F5C"/>
    <w:rsid w:val="009139A6"/>
    <w:rsid w:val="009448BB"/>
    <w:rsid w:val="00947624"/>
    <w:rsid w:val="009A6DE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46644"/>
  <w15:chartTrackingRefBased/>
  <w15:docId w15:val="{7BD72F40-297F-4BC1-92C5-90D41519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6D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2023-03-28T09:48:00Z</dcterms:created>
  <dcterms:modified xsi:type="dcterms:W3CDTF">2023-03-28T09:49:00Z</dcterms:modified>
</cp:coreProperties>
</file>