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C6BC8" w14:textId="77777777" w:rsidR="00FF6837" w:rsidRDefault="00FF6837" w:rsidP="00FF68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Justina CLERK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3F3F90D4" w14:textId="77777777" w:rsidR="00FF6837" w:rsidRDefault="00FF6837" w:rsidP="00FF68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04A3DF33" w14:textId="77777777" w:rsidR="00FF6837" w:rsidRDefault="00FF6837" w:rsidP="00FF6837">
      <w:pPr>
        <w:pStyle w:val="NoSpacing"/>
        <w:rPr>
          <w:rFonts w:cs="Times New Roman"/>
          <w:szCs w:val="24"/>
        </w:rPr>
      </w:pPr>
    </w:p>
    <w:p w14:paraId="1DB65443" w14:textId="77777777" w:rsidR="00FF6837" w:rsidRDefault="00FF6837" w:rsidP="00FF6837">
      <w:pPr>
        <w:pStyle w:val="NoSpacing"/>
        <w:rPr>
          <w:rFonts w:cs="Times New Roman"/>
          <w:szCs w:val="24"/>
        </w:rPr>
      </w:pPr>
    </w:p>
    <w:p w14:paraId="76CB52AC" w14:textId="77777777" w:rsidR="00FF6837" w:rsidRDefault="00FF6837" w:rsidP="00FF68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Walter(q.v.).</w:t>
      </w:r>
    </w:p>
    <w:p w14:paraId="712F837F" w14:textId="77777777" w:rsidR="00FF6837" w:rsidRDefault="00FF6837" w:rsidP="00FF68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p.46)</w:t>
      </w:r>
    </w:p>
    <w:p w14:paraId="46D49872" w14:textId="77777777" w:rsidR="00FF6837" w:rsidRDefault="00FF6837" w:rsidP="00FF6837">
      <w:pPr>
        <w:pStyle w:val="NoSpacing"/>
        <w:rPr>
          <w:rFonts w:cs="Times New Roman"/>
          <w:szCs w:val="24"/>
        </w:rPr>
      </w:pPr>
    </w:p>
    <w:p w14:paraId="64E92A40" w14:textId="77777777" w:rsidR="00FF6837" w:rsidRDefault="00FF6837" w:rsidP="00FF6837">
      <w:pPr>
        <w:pStyle w:val="NoSpacing"/>
        <w:rPr>
          <w:rFonts w:cs="Times New Roman"/>
          <w:szCs w:val="24"/>
        </w:rPr>
      </w:pPr>
    </w:p>
    <w:p w14:paraId="6006B51C" w14:textId="77777777" w:rsidR="00FF6837" w:rsidRDefault="00FF6837" w:rsidP="00FF6837">
      <w:pPr>
        <w:pStyle w:val="NoSpacing"/>
        <w:rPr>
          <w:rFonts w:cs="Times New Roman"/>
          <w:szCs w:val="24"/>
        </w:rPr>
      </w:pPr>
    </w:p>
    <w:p w14:paraId="7C5EE788" w14:textId="77777777" w:rsidR="00FF6837" w:rsidRDefault="00FF6837" w:rsidP="00FF68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Walter made her a joint executor of his Will.   (ibid.)</w:t>
      </w:r>
    </w:p>
    <w:p w14:paraId="5FE54FFB" w14:textId="77777777" w:rsidR="00FF6837" w:rsidRDefault="00FF6837" w:rsidP="00FF6837">
      <w:pPr>
        <w:pStyle w:val="NoSpacing"/>
        <w:rPr>
          <w:rFonts w:cs="Times New Roman"/>
          <w:szCs w:val="24"/>
        </w:rPr>
      </w:pPr>
    </w:p>
    <w:p w14:paraId="7B3A2885" w14:textId="77777777" w:rsidR="00FF6837" w:rsidRDefault="00FF6837" w:rsidP="00FF6837">
      <w:pPr>
        <w:pStyle w:val="NoSpacing"/>
        <w:rPr>
          <w:rFonts w:cs="Times New Roman"/>
          <w:szCs w:val="24"/>
        </w:rPr>
      </w:pPr>
    </w:p>
    <w:p w14:paraId="01317C71" w14:textId="77777777" w:rsidR="00FF6837" w:rsidRDefault="00FF6837" w:rsidP="00FF68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January 2025</w:t>
      </w:r>
    </w:p>
    <w:p w14:paraId="37B090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B918C" w14:textId="77777777" w:rsidR="00FF6837" w:rsidRDefault="00FF6837" w:rsidP="009139A6">
      <w:r>
        <w:separator/>
      </w:r>
    </w:p>
  </w:endnote>
  <w:endnote w:type="continuationSeparator" w:id="0">
    <w:p w14:paraId="55439EC8" w14:textId="77777777" w:rsidR="00FF6837" w:rsidRDefault="00FF68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06F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199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8F0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BE730" w14:textId="77777777" w:rsidR="00FF6837" w:rsidRDefault="00FF6837" w:rsidP="009139A6">
      <w:r>
        <w:separator/>
      </w:r>
    </w:p>
  </w:footnote>
  <w:footnote w:type="continuationSeparator" w:id="0">
    <w:p w14:paraId="643D9E96" w14:textId="77777777" w:rsidR="00FF6837" w:rsidRDefault="00FF68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032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70C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EEE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83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0499"/>
    <w:rsid w:val="00E61DA6"/>
    <w:rsid w:val="00EB3209"/>
    <w:rsid w:val="00F41096"/>
    <w:rsid w:val="00F5287F"/>
    <w:rsid w:val="00FF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115B7"/>
  <w15:chartTrackingRefBased/>
  <w15:docId w15:val="{130BB220-4F9F-4D79-9FD4-C9D3A7D2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2025-01-05T20:07:00Z</dcterms:created>
  <dcterms:modified xsi:type="dcterms:W3CDTF">2025-01-05T20:08:00Z</dcterms:modified>
</cp:coreProperties>
</file>