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0BE54" w14:textId="77777777" w:rsidR="00A95A9E" w:rsidRDefault="00A95A9E" w:rsidP="00A95A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CLERK, senior</w:t>
      </w:r>
      <w:r>
        <w:rPr>
          <w:rFonts w:ascii="Times New Roman" w:hAnsi="Times New Roman" w:cs="Times New Roman"/>
        </w:rPr>
        <w:t xml:space="preserve">      (fl.1483)</w:t>
      </w:r>
    </w:p>
    <w:p w14:paraId="4872407B" w14:textId="77777777" w:rsidR="00A95A9E" w:rsidRDefault="00A95A9E" w:rsidP="00A95A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Wigborough</w:t>
      </w:r>
      <w:proofErr w:type="spellEnd"/>
      <w:r>
        <w:rPr>
          <w:rFonts w:ascii="Times New Roman" w:hAnsi="Times New Roman" w:cs="Times New Roman"/>
        </w:rPr>
        <w:t>, Essex.</w:t>
      </w:r>
    </w:p>
    <w:p w14:paraId="62208FB7" w14:textId="77777777" w:rsidR="00A95A9E" w:rsidRDefault="00A95A9E" w:rsidP="00A95A9E">
      <w:pPr>
        <w:tabs>
          <w:tab w:val="left" w:pos="720"/>
        </w:tabs>
        <w:rPr>
          <w:rFonts w:ascii="Times New Roman" w:hAnsi="Times New Roman" w:cs="Times New Roman"/>
        </w:rPr>
      </w:pPr>
    </w:p>
    <w:p w14:paraId="163641F0" w14:textId="77777777" w:rsidR="00A95A9E" w:rsidRDefault="00A95A9E" w:rsidP="00A95A9E">
      <w:pPr>
        <w:tabs>
          <w:tab w:val="left" w:pos="720"/>
        </w:tabs>
        <w:rPr>
          <w:rFonts w:ascii="Times New Roman" w:hAnsi="Times New Roman" w:cs="Times New Roman"/>
        </w:rPr>
      </w:pPr>
    </w:p>
    <w:p w14:paraId="3A8C6197" w14:textId="77777777" w:rsidR="00A95A9E" w:rsidRDefault="00A95A9E" w:rsidP="00A95A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Neweton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Calcott</w:t>
      </w:r>
      <w:proofErr w:type="spellEnd"/>
      <w:r>
        <w:rPr>
          <w:rFonts w:ascii="Times New Roman" w:hAnsi="Times New Roman" w:cs="Times New Roman"/>
        </w:rPr>
        <w:t>(q.v.).</w:t>
      </w:r>
    </w:p>
    <w:p w14:paraId="3688A9AF" w14:textId="77777777" w:rsidR="00A95A9E" w:rsidRDefault="00A95A9E" w:rsidP="00A95A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33E27185" w14:textId="77777777" w:rsidR="00A95A9E" w:rsidRDefault="00A95A9E" w:rsidP="00A95A9E">
      <w:pPr>
        <w:tabs>
          <w:tab w:val="left" w:pos="720"/>
        </w:tabs>
        <w:rPr>
          <w:rFonts w:ascii="Times New Roman" w:hAnsi="Times New Roman" w:cs="Times New Roman"/>
        </w:rPr>
      </w:pPr>
    </w:p>
    <w:p w14:paraId="1129D815" w14:textId="77777777" w:rsidR="00A95A9E" w:rsidRDefault="00A95A9E" w:rsidP="00A95A9E">
      <w:pPr>
        <w:tabs>
          <w:tab w:val="left" w:pos="720"/>
        </w:tabs>
        <w:rPr>
          <w:rFonts w:ascii="Times New Roman" w:hAnsi="Times New Roman" w:cs="Times New Roman"/>
        </w:rPr>
      </w:pPr>
    </w:p>
    <w:p w14:paraId="0D534C2A" w14:textId="77777777" w:rsidR="00A95A9E" w:rsidRDefault="00A95A9E" w:rsidP="00A95A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July 2019</w:t>
      </w:r>
    </w:p>
    <w:p w14:paraId="1C116CA8" w14:textId="77777777" w:rsidR="006B2F86" w:rsidRPr="00E71FC3" w:rsidRDefault="00A95A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EDC16" w14:textId="77777777" w:rsidR="00A95A9E" w:rsidRDefault="00A95A9E" w:rsidP="00E71FC3">
      <w:r>
        <w:separator/>
      </w:r>
    </w:p>
  </w:endnote>
  <w:endnote w:type="continuationSeparator" w:id="0">
    <w:p w14:paraId="39D86777" w14:textId="77777777" w:rsidR="00A95A9E" w:rsidRDefault="00A95A9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740D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236F4" w14:textId="77777777" w:rsidR="00A95A9E" w:rsidRDefault="00A95A9E" w:rsidP="00E71FC3">
      <w:r>
        <w:separator/>
      </w:r>
    </w:p>
  </w:footnote>
  <w:footnote w:type="continuationSeparator" w:id="0">
    <w:p w14:paraId="641EEC59" w14:textId="77777777" w:rsidR="00A95A9E" w:rsidRDefault="00A95A9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9E"/>
    <w:rsid w:val="001A7C09"/>
    <w:rsid w:val="00577BD5"/>
    <w:rsid w:val="00656CBA"/>
    <w:rsid w:val="006A1F77"/>
    <w:rsid w:val="00733BE7"/>
    <w:rsid w:val="00A95A9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1E157"/>
  <w15:chartTrackingRefBased/>
  <w15:docId w15:val="{314F9D05-33AE-4D80-83F1-76A7C213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A9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2019-07-21T19:14:00Z</dcterms:created>
  <dcterms:modified xsi:type="dcterms:W3CDTF">2019-07-21T19:15:00Z</dcterms:modified>
</cp:coreProperties>
</file>