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EA4" w:rsidRDefault="001A0EA4" w:rsidP="001A0EA4">
      <w:pPr>
        <w:pStyle w:val="NoSpacing"/>
      </w:pPr>
      <w:r>
        <w:rPr>
          <w:u w:val="single"/>
        </w:rPr>
        <w:t>John CLERK</w:t>
      </w:r>
      <w:r>
        <w:t xml:space="preserve">     </w:t>
      </w:r>
      <w:r>
        <w:t>(fl.1450)</w:t>
      </w:r>
    </w:p>
    <w:p w:rsidR="001A0EA4" w:rsidRDefault="001A0EA4" w:rsidP="001A0EA4">
      <w:pPr>
        <w:pStyle w:val="NoSpacing"/>
      </w:pPr>
      <w:r>
        <w:t>Parson of Halstow, Kent.</w:t>
      </w:r>
      <w:bookmarkStart w:id="0" w:name="_GoBack"/>
      <w:bookmarkEnd w:id="0"/>
    </w:p>
    <w:p w:rsidR="001A0EA4" w:rsidRDefault="001A0EA4" w:rsidP="001A0EA4">
      <w:pPr>
        <w:pStyle w:val="NoSpacing"/>
      </w:pPr>
    </w:p>
    <w:p w:rsidR="001A0EA4" w:rsidRDefault="001A0EA4" w:rsidP="001A0EA4">
      <w:pPr>
        <w:pStyle w:val="NoSpacing"/>
      </w:pPr>
    </w:p>
    <w:p w:rsidR="001A0EA4" w:rsidRDefault="001A0EA4" w:rsidP="001A0EA4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1A0EA4" w:rsidRDefault="001A0EA4" w:rsidP="001A0EA4">
      <w:pPr>
        <w:pStyle w:val="NoSpacing"/>
      </w:pPr>
    </w:p>
    <w:p w:rsidR="001A0EA4" w:rsidRDefault="001A0EA4" w:rsidP="001A0EA4">
      <w:pPr>
        <w:pStyle w:val="NoSpacing"/>
      </w:pPr>
    </w:p>
    <w:p w:rsidR="006B2F86" w:rsidRPr="001A0EA4" w:rsidRDefault="001A0EA4" w:rsidP="001A0EA4">
      <w:pPr>
        <w:pStyle w:val="NoSpacing"/>
      </w:pPr>
      <w:r>
        <w:t>9 August 2016</w:t>
      </w:r>
    </w:p>
    <w:sectPr w:rsidR="006B2F86" w:rsidRPr="001A0E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EA4" w:rsidRDefault="001A0EA4" w:rsidP="00E71FC3">
      <w:pPr>
        <w:spacing w:after="0" w:line="240" w:lineRule="auto"/>
      </w:pPr>
      <w:r>
        <w:separator/>
      </w:r>
    </w:p>
  </w:endnote>
  <w:endnote w:type="continuationSeparator" w:id="0">
    <w:p w:rsidR="001A0EA4" w:rsidRDefault="001A0E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EA4" w:rsidRDefault="001A0EA4" w:rsidP="00E71FC3">
      <w:pPr>
        <w:spacing w:after="0" w:line="240" w:lineRule="auto"/>
      </w:pPr>
      <w:r>
        <w:separator/>
      </w:r>
    </w:p>
  </w:footnote>
  <w:footnote w:type="continuationSeparator" w:id="0">
    <w:p w:rsidR="001A0EA4" w:rsidRDefault="001A0E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EA4"/>
    <w:rsid w:val="001A0EA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73B2"/>
  <w15:chartTrackingRefBased/>
  <w15:docId w15:val="{F35FBDDB-D726-4F17-A49E-69894921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2016-08-09T21:07:00Z</dcterms:created>
  <dcterms:modified xsi:type="dcterms:W3CDTF">2016-08-09T21:08:00Z</dcterms:modified>
</cp:coreProperties>
</file>