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5FD36" w14:textId="515ED9C0" w:rsidR="00F05E03" w:rsidRDefault="00F05E03" w:rsidP="00F05E03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673FDD24" w14:textId="77777777" w:rsidR="00F05E03" w:rsidRDefault="00F05E03" w:rsidP="00F05E03">
      <w:pPr>
        <w:pStyle w:val="NoSpacing"/>
      </w:pPr>
      <w:r>
        <w:t>of the diocese of Exeter.</w:t>
      </w:r>
    </w:p>
    <w:p w14:paraId="1813AB83" w14:textId="77777777" w:rsidR="00F05E03" w:rsidRDefault="00F05E03" w:rsidP="00F05E03">
      <w:pPr>
        <w:pStyle w:val="NoSpacing"/>
      </w:pPr>
    </w:p>
    <w:p w14:paraId="45A7769D" w14:textId="77777777" w:rsidR="00F05E03" w:rsidRDefault="00F05E03" w:rsidP="00F05E03">
      <w:pPr>
        <w:pStyle w:val="NoSpacing"/>
      </w:pPr>
    </w:p>
    <w:p w14:paraId="447E3D73" w14:textId="099B105C" w:rsidR="00F05E03" w:rsidRDefault="00F05E03" w:rsidP="00F05E03">
      <w:pPr>
        <w:pStyle w:val="NoSpacing"/>
      </w:pPr>
      <w:r>
        <w:t xml:space="preserve">  4 Sep.1400</w:t>
      </w:r>
      <w:r>
        <w:tab/>
        <w:t xml:space="preserve">He was ordained to his first tonsure in </w:t>
      </w:r>
      <w:r>
        <w:t>Penryn, Cornwall.</w:t>
      </w:r>
    </w:p>
    <w:p w14:paraId="3A084B81" w14:textId="557B7F9C" w:rsidR="00F05E03" w:rsidRDefault="00F05E03" w:rsidP="00F05E03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6B456ED3" w14:textId="77777777" w:rsidR="00F05E03" w:rsidRDefault="00F05E03" w:rsidP="00F05E03">
      <w:pPr>
        <w:pStyle w:val="NoSpacing"/>
      </w:pPr>
    </w:p>
    <w:p w14:paraId="61B9821F" w14:textId="77777777" w:rsidR="00F05E03" w:rsidRDefault="00F05E03" w:rsidP="00F05E03">
      <w:pPr>
        <w:pStyle w:val="NoSpacing"/>
      </w:pPr>
    </w:p>
    <w:p w14:paraId="24C1C7A4" w14:textId="77777777" w:rsidR="00F05E03" w:rsidRDefault="00F05E03" w:rsidP="00F05E03">
      <w:pPr>
        <w:pStyle w:val="NoSpacing"/>
      </w:pPr>
      <w:r>
        <w:t>15 March 2019</w:t>
      </w:r>
    </w:p>
    <w:p w14:paraId="11258003" w14:textId="3FE5A892" w:rsidR="006B2F86" w:rsidRPr="00F05E03" w:rsidRDefault="00F05E03" w:rsidP="00E71FC3">
      <w:pPr>
        <w:pStyle w:val="NoSpacing"/>
      </w:pPr>
    </w:p>
    <w:sectPr w:rsidR="006B2F86" w:rsidRPr="00F05E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91C7B" w14:textId="77777777" w:rsidR="00F05E03" w:rsidRDefault="00F05E03" w:rsidP="00E71FC3">
      <w:pPr>
        <w:spacing w:after="0" w:line="240" w:lineRule="auto"/>
      </w:pPr>
      <w:r>
        <w:separator/>
      </w:r>
    </w:p>
  </w:endnote>
  <w:endnote w:type="continuationSeparator" w:id="0">
    <w:p w14:paraId="61A04DA8" w14:textId="77777777" w:rsidR="00F05E03" w:rsidRDefault="00F05E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98A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16AFB" w14:textId="77777777" w:rsidR="00F05E03" w:rsidRDefault="00F05E03" w:rsidP="00E71FC3">
      <w:pPr>
        <w:spacing w:after="0" w:line="240" w:lineRule="auto"/>
      </w:pPr>
      <w:r>
        <w:separator/>
      </w:r>
    </w:p>
  </w:footnote>
  <w:footnote w:type="continuationSeparator" w:id="0">
    <w:p w14:paraId="7F9B9ED3" w14:textId="77777777" w:rsidR="00F05E03" w:rsidRDefault="00F05E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0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F14C"/>
  <w15:chartTrackingRefBased/>
  <w15:docId w15:val="{0720133B-AD79-4701-9DDE-F9866DB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2019-03-15T22:00:00Z</dcterms:created>
  <dcterms:modified xsi:type="dcterms:W3CDTF">2019-03-15T22:02:00Z</dcterms:modified>
</cp:coreProperties>
</file>