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D87" w:rsidRDefault="00754D87" w:rsidP="00754D87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John CLERK</w:t>
      </w:r>
      <w:r>
        <w:rPr>
          <w:rFonts w:ascii="Marker Felt"/>
          <w:sz w:val="24"/>
          <w:szCs w:val="24"/>
        </w:rPr>
        <w:t xml:space="preserve">     (fl.1448)</w:t>
      </w:r>
    </w:p>
    <w:p w:rsidR="00754D87" w:rsidRDefault="00754D87" w:rsidP="00754D87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Candle maker.</w:t>
      </w:r>
      <w:proofErr w:type="gramEnd"/>
    </w:p>
    <w:p w:rsidR="00754D87" w:rsidRDefault="00754D87" w:rsidP="00754D87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754D87" w:rsidRDefault="00754D87" w:rsidP="00754D87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754D87" w:rsidRDefault="00754D87" w:rsidP="00754D87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p.169)</w:t>
      </w:r>
    </w:p>
    <w:p w:rsidR="00754D87" w:rsidRDefault="00754D87" w:rsidP="00754D87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754D87" w:rsidRDefault="00754D87" w:rsidP="00754D87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754D87" w:rsidRDefault="00754D87" w:rsidP="00754D87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 xml:space="preserve">26 November 2013 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D87" w:rsidRDefault="00754D87" w:rsidP="00920DE3">
      <w:pPr>
        <w:spacing w:after="0" w:line="240" w:lineRule="auto"/>
      </w:pPr>
      <w:r>
        <w:separator/>
      </w:r>
    </w:p>
  </w:endnote>
  <w:endnote w:type="continuationSeparator" w:id="0">
    <w:p w:rsidR="00754D87" w:rsidRDefault="00754D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D87" w:rsidRDefault="00754D87" w:rsidP="00920DE3">
      <w:pPr>
        <w:spacing w:after="0" w:line="240" w:lineRule="auto"/>
      </w:pPr>
      <w:r>
        <w:separator/>
      </w:r>
    </w:p>
  </w:footnote>
  <w:footnote w:type="continuationSeparator" w:id="0">
    <w:p w:rsidR="00754D87" w:rsidRDefault="00754D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D87"/>
    <w:rsid w:val="00120749"/>
    <w:rsid w:val="00624CAE"/>
    <w:rsid w:val="00754D8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54D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54D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2014-01-29T21:35:00Z</dcterms:created>
  <dcterms:modified xsi:type="dcterms:W3CDTF">2014-01-29T21:35:00Z</dcterms:modified>
</cp:coreProperties>
</file>