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FAB6" w14:textId="77777777" w:rsidR="004F307C" w:rsidRDefault="004F307C" w:rsidP="004F3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1AD1FF25" w14:textId="77777777" w:rsidR="004F307C" w:rsidRDefault="004F307C" w:rsidP="004F3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Yarmouth. Bladesmith.</w:t>
      </w:r>
    </w:p>
    <w:p w14:paraId="0535FEEB" w14:textId="77777777" w:rsidR="004F307C" w:rsidRDefault="004F307C" w:rsidP="004F307C">
      <w:pPr>
        <w:pStyle w:val="NoSpacing"/>
        <w:rPr>
          <w:rFonts w:cs="Times New Roman"/>
          <w:szCs w:val="24"/>
        </w:rPr>
      </w:pPr>
    </w:p>
    <w:p w14:paraId="038133FF" w14:textId="77777777" w:rsidR="004F307C" w:rsidRDefault="004F307C" w:rsidP="004F307C">
      <w:pPr>
        <w:pStyle w:val="NoSpacing"/>
        <w:rPr>
          <w:rFonts w:cs="Times New Roman"/>
          <w:szCs w:val="24"/>
        </w:rPr>
      </w:pPr>
    </w:p>
    <w:p w14:paraId="0EB48113" w14:textId="77777777" w:rsidR="004F307C" w:rsidRDefault="004F307C" w:rsidP="004F3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Elizabeth </w:t>
      </w:r>
      <w:proofErr w:type="spellStart"/>
      <w:r>
        <w:rPr>
          <w:rFonts w:cs="Times New Roman"/>
          <w:szCs w:val="24"/>
        </w:rPr>
        <w:t>Clere</w:t>
      </w:r>
      <w:proofErr w:type="spellEnd"/>
      <w:r>
        <w:rPr>
          <w:rFonts w:cs="Times New Roman"/>
          <w:szCs w:val="24"/>
        </w:rPr>
        <w:t xml:space="preserve">(q.v.) brought a plaint of trespass against him and </w:t>
      </w:r>
      <w:proofErr w:type="gramStart"/>
      <w:r>
        <w:rPr>
          <w:rFonts w:cs="Times New Roman"/>
          <w:szCs w:val="24"/>
        </w:rPr>
        <w:t>eight</w:t>
      </w:r>
      <w:proofErr w:type="gramEnd"/>
    </w:p>
    <w:p w14:paraId="3DC87BA9" w14:textId="77777777" w:rsidR="004F307C" w:rsidRDefault="004F307C" w:rsidP="004F3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4F3CE05B" w14:textId="77777777" w:rsidR="004F307C" w:rsidRDefault="004F307C" w:rsidP="004F3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5AA4">
          <w:rPr>
            <w:rStyle w:val="Hyperlink"/>
            <w:rFonts w:cs="Times New Roman"/>
            <w:szCs w:val="24"/>
          </w:rPr>
          <w:t>https://waalt.uh.edu/index.php/CP40/776</w:t>
        </w:r>
      </w:hyperlink>
      <w:r>
        <w:rPr>
          <w:rFonts w:cs="Times New Roman"/>
          <w:szCs w:val="24"/>
        </w:rPr>
        <w:t xml:space="preserve"> )</w:t>
      </w:r>
    </w:p>
    <w:p w14:paraId="6D77D45A" w14:textId="77777777" w:rsidR="004F307C" w:rsidRDefault="004F307C" w:rsidP="004F307C">
      <w:pPr>
        <w:pStyle w:val="NoSpacing"/>
        <w:rPr>
          <w:rFonts w:cs="Times New Roman"/>
          <w:szCs w:val="24"/>
        </w:rPr>
      </w:pPr>
    </w:p>
    <w:p w14:paraId="291A83F9" w14:textId="77777777" w:rsidR="004F307C" w:rsidRDefault="004F307C" w:rsidP="004F307C">
      <w:pPr>
        <w:pStyle w:val="NoSpacing"/>
        <w:rPr>
          <w:rFonts w:cs="Times New Roman"/>
          <w:szCs w:val="24"/>
        </w:rPr>
      </w:pPr>
    </w:p>
    <w:p w14:paraId="7945A3EC" w14:textId="77777777" w:rsidR="004F307C" w:rsidRDefault="004F307C" w:rsidP="004F3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2023</w:t>
      </w:r>
    </w:p>
    <w:p w14:paraId="4DCA9F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85211" w14:textId="77777777" w:rsidR="004F307C" w:rsidRDefault="004F307C" w:rsidP="009139A6">
      <w:r>
        <w:separator/>
      </w:r>
    </w:p>
  </w:endnote>
  <w:endnote w:type="continuationSeparator" w:id="0">
    <w:p w14:paraId="1EB7B705" w14:textId="77777777" w:rsidR="004F307C" w:rsidRDefault="004F30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AD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9E8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3F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7CA5" w14:textId="77777777" w:rsidR="004F307C" w:rsidRDefault="004F307C" w:rsidP="009139A6">
      <w:r>
        <w:separator/>
      </w:r>
    </w:p>
  </w:footnote>
  <w:footnote w:type="continuationSeparator" w:id="0">
    <w:p w14:paraId="490FE3A2" w14:textId="77777777" w:rsidR="004F307C" w:rsidRDefault="004F30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E7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787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1A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7C"/>
    <w:rsid w:val="000666E0"/>
    <w:rsid w:val="002510B7"/>
    <w:rsid w:val="004F307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73B56"/>
  <w15:chartTrackingRefBased/>
  <w15:docId w15:val="{BF0D6054-F870-42F6-8BB9-E1B3A9B5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3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2023-04-16T10:16:00Z</dcterms:created>
  <dcterms:modified xsi:type="dcterms:W3CDTF">2023-04-16T10:17:00Z</dcterms:modified>
</cp:coreProperties>
</file>