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F5D8F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fl.1480)</w:t>
      </w:r>
    </w:p>
    <w:p w14:paraId="53A5021A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Wrotham, Kent.</w:t>
      </w:r>
    </w:p>
    <w:p w14:paraId="7C4E8066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</w:p>
    <w:p w14:paraId="6AA0CAE7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</w:p>
    <w:p w14:paraId="3594F7E1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1480</w:t>
      </w:r>
      <w:r>
        <w:rPr>
          <w:rFonts w:cs="Times New Roman"/>
          <w:szCs w:val="24"/>
        </w:rPr>
        <w:tab/>
        <w:t>He made his Will.</w:t>
      </w:r>
    </w:p>
    <w:p w14:paraId="2EF64529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5F4529">
          <w:rPr>
            <w:rStyle w:val="Hyperlink"/>
            <w:rFonts w:cs="Times New Roman"/>
            <w:szCs w:val="24"/>
          </w:rPr>
          <w:t>https://www.kentarchaeology.org.uk/Research/Libr/Wills/NameOrder/C.htm</w:t>
        </w:r>
      </w:hyperlink>
      <w:r>
        <w:rPr>
          <w:rFonts w:cs="Times New Roman"/>
          <w:szCs w:val="24"/>
        </w:rPr>
        <w:t>)</w:t>
      </w:r>
    </w:p>
    <w:p w14:paraId="38C8083E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</w:p>
    <w:p w14:paraId="6CF0FDE6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</w:p>
    <w:p w14:paraId="7449566A" w14:textId="77777777" w:rsidR="00B449BB" w:rsidRDefault="00B449BB" w:rsidP="00B449BB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August 2022</w:t>
      </w:r>
    </w:p>
    <w:p w14:paraId="4F8F6F6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1600A" w14:textId="77777777" w:rsidR="00B449BB" w:rsidRDefault="00B449BB" w:rsidP="009139A6">
      <w:r>
        <w:separator/>
      </w:r>
    </w:p>
  </w:endnote>
  <w:endnote w:type="continuationSeparator" w:id="0">
    <w:p w14:paraId="441F51AF" w14:textId="77777777" w:rsidR="00B449BB" w:rsidRDefault="00B449B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7811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506B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D000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B297CA" w14:textId="77777777" w:rsidR="00B449BB" w:rsidRDefault="00B449BB" w:rsidP="009139A6">
      <w:r>
        <w:separator/>
      </w:r>
    </w:p>
  </w:footnote>
  <w:footnote w:type="continuationSeparator" w:id="0">
    <w:p w14:paraId="1E3D89A7" w14:textId="77777777" w:rsidR="00B449BB" w:rsidRDefault="00B449B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C10F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156E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731D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B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449BB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8BE1F"/>
  <w15:chartTrackingRefBased/>
  <w15:docId w15:val="{D8A0283D-7808-4FBD-933A-F8238EA1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449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C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2022-12-06T21:36:00Z</dcterms:created>
  <dcterms:modified xsi:type="dcterms:W3CDTF">2022-12-06T21:36:00Z</dcterms:modified>
</cp:coreProperties>
</file>