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F70B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FAD398F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Tilney, Norfolk. Husbandman.</w:t>
      </w:r>
    </w:p>
    <w:p w14:paraId="6386179C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</w:p>
    <w:p w14:paraId="2A44B4D5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</w:p>
    <w:p w14:paraId="28DA1E35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Rattlesden</w:t>
      </w:r>
      <w:proofErr w:type="spellEnd"/>
      <w:r>
        <w:rPr>
          <w:rFonts w:cs="Times New Roman"/>
          <w:szCs w:val="24"/>
        </w:rPr>
        <w:t xml:space="preserve">, Abbot 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(q.v.), brought a plaint of</w:t>
      </w:r>
    </w:p>
    <w:p w14:paraId="52C58E07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debt against him, John Baker of Terrington(q.v.) and John </w:t>
      </w:r>
      <w:proofErr w:type="spellStart"/>
      <w:r>
        <w:rPr>
          <w:rFonts w:cs="Times New Roman"/>
          <w:szCs w:val="24"/>
        </w:rPr>
        <w:t>Boaldyng</w:t>
      </w:r>
      <w:proofErr w:type="spellEnd"/>
      <w:r>
        <w:rPr>
          <w:rFonts w:cs="Times New Roman"/>
          <w:szCs w:val="24"/>
        </w:rPr>
        <w:t xml:space="preserve"> of</w:t>
      </w:r>
    </w:p>
    <w:p w14:paraId="7FE673E9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Tilney(q.v.).</w:t>
      </w:r>
    </w:p>
    <w:p w14:paraId="46F9BBE3" w14:textId="77777777" w:rsidR="00032806" w:rsidRPr="0073525C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75A9D23F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EF3B27A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</w:p>
    <w:p w14:paraId="3612A1E7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</w:p>
    <w:p w14:paraId="03D9DB83" w14:textId="77777777" w:rsidR="00032806" w:rsidRDefault="00032806" w:rsidP="0003280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p w14:paraId="05F07B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DB637" w14:textId="77777777" w:rsidR="00032806" w:rsidRDefault="00032806" w:rsidP="009139A6">
      <w:r>
        <w:separator/>
      </w:r>
    </w:p>
  </w:endnote>
  <w:endnote w:type="continuationSeparator" w:id="0">
    <w:p w14:paraId="6D452799" w14:textId="77777777" w:rsidR="00032806" w:rsidRDefault="000328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03A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784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735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A9E38" w14:textId="77777777" w:rsidR="00032806" w:rsidRDefault="00032806" w:rsidP="009139A6">
      <w:r>
        <w:separator/>
      </w:r>
    </w:p>
  </w:footnote>
  <w:footnote w:type="continuationSeparator" w:id="0">
    <w:p w14:paraId="139ACD43" w14:textId="77777777" w:rsidR="00032806" w:rsidRDefault="000328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89A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874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A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06"/>
    <w:rsid w:val="0003280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B94B8"/>
  <w15:chartTrackingRefBased/>
  <w15:docId w15:val="{0005E6C7-E654-4C16-9733-6FC21B61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28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2023-09-26T11:26:00Z</dcterms:created>
  <dcterms:modified xsi:type="dcterms:W3CDTF">2023-09-26T11:26:00Z</dcterms:modified>
</cp:coreProperties>
</file>