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1E4" w:rsidRDefault="00EE61E4" w:rsidP="00EE61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EE61E4" w:rsidRDefault="00EE61E4" w:rsidP="00EE61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Theydon.</w:t>
      </w:r>
      <w:bookmarkStart w:id="0" w:name="_GoBack"/>
      <w:bookmarkEnd w:id="0"/>
    </w:p>
    <w:p w:rsidR="00EE61E4" w:rsidRDefault="00EE61E4" w:rsidP="00EE61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61E4" w:rsidRDefault="00EE61E4" w:rsidP="00EE61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61E4" w:rsidRDefault="00EE61E4" w:rsidP="00EE61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Hatfield Broad Oak,</w:t>
      </w:r>
    </w:p>
    <w:p w:rsidR="00EE61E4" w:rsidRDefault="00EE61E4" w:rsidP="00EE61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hundred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of Ongar.</w:t>
      </w:r>
    </w:p>
    <w:p w:rsidR="00EE61E4" w:rsidRDefault="00EE61E4" w:rsidP="00EE61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24-31)</w:t>
      </w:r>
    </w:p>
    <w:p w:rsidR="00EE61E4" w:rsidRDefault="00EE61E4" w:rsidP="00EE61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61E4" w:rsidRDefault="00EE61E4" w:rsidP="00EE61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E61E4" w:rsidRDefault="00EE61E4" w:rsidP="00EE61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</w:p>
    <w:sectPr w:rsidR="00DD5B8A" w:rsidRPr="00EE61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1E4" w:rsidRDefault="00EE61E4" w:rsidP="00564E3C">
      <w:pPr>
        <w:spacing w:after="0" w:line="240" w:lineRule="auto"/>
      </w:pPr>
      <w:r>
        <w:separator/>
      </w:r>
    </w:p>
  </w:endnote>
  <w:endnote w:type="continuationSeparator" w:id="0">
    <w:p w:rsidR="00EE61E4" w:rsidRDefault="00EE61E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E61E4">
      <w:rPr>
        <w:rFonts w:ascii="Times New Roman" w:hAnsi="Times New Roman" w:cs="Times New Roman"/>
        <w:noProof/>
        <w:sz w:val="24"/>
        <w:szCs w:val="24"/>
      </w:rPr>
      <w:t>18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1E4" w:rsidRDefault="00EE61E4" w:rsidP="00564E3C">
      <w:pPr>
        <w:spacing w:after="0" w:line="240" w:lineRule="auto"/>
      </w:pPr>
      <w:r>
        <w:separator/>
      </w:r>
    </w:p>
  </w:footnote>
  <w:footnote w:type="continuationSeparator" w:id="0">
    <w:p w:rsidR="00EE61E4" w:rsidRDefault="00EE61E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1E4"/>
    <w:rsid w:val="00372DC6"/>
    <w:rsid w:val="00564E3C"/>
    <w:rsid w:val="0064591D"/>
    <w:rsid w:val="00DD5B8A"/>
    <w:rsid w:val="00EB41B8"/>
    <w:rsid w:val="00EE61E4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53A82"/>
  <w15:chartTrackingRefBased/>
  <w15:docId w15:val="{89FE96AE-9AF2-4C56-824F-CCE45699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2016-02-18T21:28:00Z</dcterms:created>
  <dcterms:modified xsi:type="dcterms:W3CDTF">2016-02-18T21:29:00Z</dcterms:modified>
</cp:coreProperties>
</file>