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D6A9E" w14:textId="77777777" w:rsidR="000A0EE3" w:rsidRDefault="000A0EE3" w:rsidP="000A0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DDFFA1A" w14:textId="77777777" w:rsidR="000A0EE3" w:rsidRDefault="000A0EE3" w:rsidP="000A0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Tallington</w:t>
      </w:r>
      <w:proofErr w:type="spellEnd"/>
      <w:r>
        <w:rPr>
          <w:rFonts w:cs="Times New Roman"/>
          <w:szCs w:val="24"/>
        </w:rPr>
        <w:t>, Lincolnshire.</w:t>
      </w:r>
    </w:p>
    <w:p w14:paraId="048A94F6" w14:textId="77777777" w:rsidR="000A0EE3" w:rsidRDefault="000A0EE3" w:rsidP="000A0EE3">
      <w:pPr>
        <w:pStyle w:val="NoSpacing"/>
        <w:rPr>
          <w:rFonts w:cs="Times New Roman"/>
          <w:szCs w:val="24"/>
        </w:rPr>
      </w:pPr>
    </w:p>
    <w:p w14:paraId="538148DB" w14:textId="77777777" w:rsidR="000A0EE3" w:rsidRDefault="000A0EE3" w:rsidP="000A0EE3">
      <w:pPr>
        <w:pStyle w:val="NoSpacing"/>
        <w:rPr>
          <w:rFonts w:cs="Times New Roman"/>
          <w:szCs w:val="24"/>
        </w:rPr>
      </w:pPr>
    </w:p>
    <w:p w14:paraId="21D4C8D6" w14:textId="77777777" w:rsidR="000A0EE3" w:rsidRDefault="000A0EE3" w:rsidP="000A0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Stamford into</w:t>
      </w:r>
    </w:p>
    <w:p w14:paraId="7B2973F5" w14:textId="77777777" w:rsidR="000A0EE3" w:rsidRDefault="000A0EE3" w:rsidP="000A0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Margaret </w:t>
      </w:r>
      <w:proofErr w:type="spellStart"/>
      <w:r>
        <w:rPr>
          <w:rFonts w:cs="Times New Roman"/>
          <w:szCs w:val="24"/>
        </w:rPr>
        <w:t>Roos</w:t>
      </w:r>
      <w:proofErr w:type="spellEnd"/>
      <w:r>
        <w:rPr>
          <w:rFonts w:cs="Times New Roman"/>
          <w:szCs w:val="24"/>
        </w:rPr>
        <w:t>(q.v.).</w:t>
      </w:r>
    </w:p>
    <w:p w14:paraId="00528361" w14:textId="77777777" w:rsidR="000A0EE3" w:rsidRDefault="000A0EE3" w:rsidP="000A0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C3309">
          <w:rPr>
            <w:rStyle w:val="Hyperlink"/>
            <w:rFonts w:cs="Times New Roman"/>
            <w:szCs w:val="24"/>
          </w:rPr>
          <w:t>https://inquisitionspostmortem.ac.uk/view/inquisition/25-227/</w:t>
        </w:r>
      </w:hyperlink>
      <w:r>
        <w:rPr>
          <w:rFonts w:cs="Times New Roman"/>
          <w:szCs w:val="24"/>
        </w:rPr>
        <w:t xml:space="preserve"> )</w:t>
      </w:r>
    </w:p>
    <w:p w14:paraId="7886E000" w14:textId="77777777" w:rsidR="000A0EE3" w:rsidRDefault="000A0EE3" w:rsidP="000A0EE3">
      <w:pPr>
        <w:pStyle w:val="NoSpacing"/>
        <w:rPr>
          <w:rFonts w:cs="Times New Roman"/>
          <w:szCs w:val="24"/>
        </w:rPr>
      </w:pPr>
    </w:p>
    <w:p w14:paraId="694C4FF1" w14:textId="77777777" w:rsidR="000A0EE3" w:rsidRDefault="000A0EE3" w:rsidP="000A0EE3">
      <w:pPr>
        <w:pStyle w:val="NoSpacing"/>
        <w:rPr>
          <w:rFonts w:cs="Times New Roman"/>
          <w:szCs w:val="24"/>
        </w:rPr>
      </w:pPr>
    </w:p>
    <w:p w14:paraId="2FA3C704" w14:textId="77777777" w:rsidR="000A0EE3" w:rsidRDefault="000A0EE3" w:rsidP="000A0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November 2023</w:t>
      </w:r>
    </w:p>
    <w:p w14:paraId="2485AE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AFD90" w14:textId="77777777" w:rsidR="000A0EE3" w:rsidRDefault="000A0EE3" w:rsidP="009139A6">
      <w:r>
        <w:separator/>
      </w:r>
    </w:p>
  </w:endnote>
  <w:endnote w:type="continuationSeparator" w:id="0">
    <w:p w14:paraId="1C27A329" w14:textId="77777777" w:rsidR="000A0EE3" w:rsidRDefault="000A0E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467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419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B9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50664" w14:textId="77777777" w:rsidR="000A0EE3" w:rsidRDefault="000A0EE3" w:rsidP="009139A6">
      <w:r>
        <w:separator/>
      </w:r>
    </w:p>
  </w:footnote>
  <w:footnote w:type="continuationSeparator" w:id="0">
    <w:p w14:paraId="547159F4" w14:textId="77777777" w:rsidR="000A0EE3" w:rsidRDefault="000A0E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359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FE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0E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E3"/>
    <w:rsid w:val="000666E0"/>
    <w:rsid w:val="000A0EE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C16C8"/>
  <w15:chartTrackingRefBased/>
  <w15:docId w15:val="{6A339293-E677-4A72-9132-60F31E6F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0E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2023-11-29T21:24:00Z</dcterms:created>
  <dcterms:modified xsi:type="dcterms:W3CDTF">2023-11-29T21:25:00Z</dcterms:modified>
</cp:coreProperties>
</file>