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097DF7" w14:textId="77777777" w:rsidR="00D9583E" w:rsidRDefault="00D9583E" w:rsidP="00D958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5C32570D" w14:textId="77777777" w:rsidR="00D9583E" w:rsidRDefault="00D9583E" w:rsidP="00D958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Swine Nunnery.</w:t>
      </w:r>
    </w:p>
    <w:p w14:paraId="12428443" w14:textId="77777777" w:rsidR="00D9583E" w:rsidRDefault="00D9583E" w:rsidP="00D9583E">
      <w:pPr>
        <w:pStyle w:val="NoSpacing"/>
        <w:rPr>
          <w:rFonts w:cs="Times New Roman"/>
          <w:szCs w:val="24"/>
        </w:rPr>
      </w:pPr>
    </w:p>
    <w:p w14:paraId="1CD8BF74" w14:textId="77777777" w:rsidR="00D9583E" w:rsidRDefault="00D9583E" w:rsidP="00D9583E">
      <w:pPr>
        <w:pStyle w:val="NoSpacing"/>
        <w:rPr>
          <w:rFonts w:cs="Times New Roman"/>
          <w:szCs w:val="24"/>
        </w:rPr>
      </w:pPr>
    </w:p>
    <w:p w14:paraId="4235990F" w14:textId="77777777" w:rsidR="00D9583E" w:rsidRDefault="00D9583E" w:rsidP="00D958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subdeacon in the conventual church of the Dominicans</w:t>
      </w:r>
    </w:p>
    <w:p w14:paraId="1D3DBF13" w14:textId="77777777" w:rsidR="00D9583E" w:rsidRDefault="00D9583E" w:rsidP="00D958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64D80195" w14:textId="77777777" w:rsidR="00D9583E" w:rsidRDefault="00D9583E" w:rsidP="00D958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p.1)</w:t>
      </w:r>
    </w:p>
    <w:p w14:paraId="4DC1AE7C" w14:textId="77777777" w:rsidR="00D9583E" w:rsidRDefault="00D9583E" w:rsidP="00D9583E">
      <w:pPr>
        <w:pStyle w:val="NoSpacing"/>
        <w:rPr>
          <w:rFonts w:cs="Times New Roman"/>
          <w:szCs w:val="24"/>
        </w:rPr>
      </w:pPr>
    </w:p>
    <w:p w14:paraId="1A4FA078" w14:textId="77777777" w:rsidR="00D9583E" w:rsidRDefault="00D9583E" w:rsidP="00D9583E">
      <w:pPr>
        <w:pStyle w:val="NoSpacing"/>
        <w:rPr>
          <w:rFonts w:cs="Times New Roman"/>
          <w:szCs w:val="24"/>
        </w:rPr>
      </w:pPr>
    </w:p>
    <w:p w14:paraId="7BCBD1C3" w14:textId="77777777" w:rsidR="00D9583E" w:rsidRDefault="00D9583E" w:rsidP="00D958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5CD5FC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431403" w14:textId="77777777" w:rsidR="00D9583E" w:rsidRDefault="00D9583E" w:rsidP="009139A6">
      <w:r>
        <w:separator/>
      </w:r>
    </w:p>
  </w:endnote>
  <w:endnote w:type="continuationSeparator" w:id="0">
    <w:p w14:paraId="284E0E85" w14:textId="77777777" w:rsidR="00D9583E" w:rsidRDefault="00D958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DD12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DA1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2B1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E3C2F7" w14:textId="77777777" w:rsidR="00D9583E" w:rsidRDefault="00D9583E" w:rsidP="009139A6">
      <w:r>
        <w:separator/>
      </w:r>
    </w:p>
  </w:footnote>
  <w:footnote w:type="continuationSeparator" w:id="0">
    <w:p w14:paraId="5DB454E5" w14:textId="77777777" w:rsidR="00D9583E" w:rsidRDefault="00D958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C6BE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5C2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6D0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83E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9583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AAC6C"/>
  <w15:chartTrackingRefBased/>
  <w15:docId w15:val="{8DF1A6F6-0C3D-448F-91AA-C32415A32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2024-07-06T16:35:00Z</dcterms:created>
  <dcterms:modified xsi:type="dcterms:W3CDTF">2024-07-06T16:35:00Z</dcterms:modified>
</cp:coreProperties>
</file>