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34" w:rsidRDefault="00162F34" w:rsidP="00162F34">
      <w:pPr>
        <w:pStyle w:val="NoSpacing"/>
      </w:pPr>
      <w:r>
        <w:rPr>
          <w:u w:val="single"/>
        </w:rPr>
        <w:t>John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62F34" w:rsidRDefault="00162F34" w:rsidP="00162F34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162F34" w:rsidRDefault="00162F34" w:rsidP="00162F34">
      <w:pPr>
        <w:pStyle w:val="NoSpacing"/>
      </w:pPr>
    </w:p>
    <w:p w:rsidR="00162F34" w:rsidRDefault="00162F34" w:rsidP="00162F34">
      <w:pPr>
        <w:pStyle w:val="NoSpacing"/>
      </w:pPr>
    </w:p>
    <w:p w:rsidR="00162F34" w:rsidRDefault="00162F34" w:rsidP="00162F34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162F34" w:rsidRDefault="00162F34" w:rsidP="00162F34">
      <w:pPr>
        <w:pStyle w:val="NoSpacing"/>
      </w:pPr>
    </w:p>
    <w:p w:rsidR="00162F34" w:rsidRDefault="00162F34" w:rsidP="00162F34">
      <w:pPr>
        <w:pStyle w:val="NoSpacing"/>
      </w:pPr>
    </w:p>
    <w:p w:rsidR="00162F34" w:rsidRDefault="00162F34" w:rsidP="00162F34">
      <w:pPr>
        <w:pStyle w:val="NoSpacing"/>
      </w:pPr>
      <w:r>
        <w:t>24 August 2016</w:t>
      </w:r>
    </w:p>
    <w:p w:rsidR="006B2F86" w:rsidRPr="00162F34" w:rsidRDefault="00162F34" w:rsidP="00E71FC3">
      <w:pPr>
        <w:pStyle w:val="NoSpacing"/>
      </w:pPr>
      <w:bookmarkStart w:id="0" w:name="_GoBack"/>
      <w:bookmarkEnd w:id="0"/>
    </w:p>
    <w:sectPr w:rsidR="006B2F86" w:rsidRPr="00162F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F34" w:rsidRDefault="00162F34" w:rsidP="00E71FC3">
      <w:pPr>
        <w:spacing w:after="0" w:line="240" w:lineRule="auto"/>
      </w:pPr>
      <w:r>
        <w:separator/>
      </w:r>
    </w:p>
  </w:endnote>
  <w:endnote w:type="continuationSeparator" w:id="0">
    <w:p w:rsidR="00162F34" w:rsidRDefault="00162F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F34" w:rsidRDefault="00162F34" w:rsidP="00E71FC3">
      <w:pPr>
        <w:spacing w:after="0" w:line="240" w:lineRule="auto"/>
      </w:pPr>
      <w:r>
        <w:separator/>
      </w:r>
    </w:p>
  </w:footnote>
  <w:footnote w:type="continuationSeparator" w:id="0">
    <w:p w:rsidR="00162F34" w:rsidRDefault="00162F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F34"/>
    <w:rsid w:val="00162F3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262B"/>
  <w15:chartTrackingRefBased/>
  <w15:docId w15:val="{8901D114-9224-4B22-91FE-673EB18B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2016-08-24T18:36:00Z</dcterms:created>
  <dcterms:modified xsi:type="dcterms:W3CDTF">2016-08-24T18:37:00Z</dcterms:modified>
</cp:coreProperties>
</file>