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2CB5D" w14:textId="77777777" w:rsidR="00530145" w:rsidRDefault="00530145" w:rsidP="0053014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CLERK</w:t>
      </w:r>
      <w:r>
        <w:rPr>
          <w:rFonts w:ascii="Times New Roman" w:hAnsi="Times New Roman" w:cs="Times New Roman"/>
          <w:lang w:val="en-US"/>
        </w:rPr>
        <w:t xml:space="preserve">       (fl.1487)</w:t>
      </w:r>
    </w:p>
    <w:p w14:paraId="3BC07884" w14:textId="77777777" w:rsidR="00530145" w:rsidRDefault="00530145" w:rsidP="0053014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South Elmham, Suffolk. Yeoman.</w:t>
      </w:r>
    </w:p>
    <w:p w14:paraId="61DC2F9A" w14:textId="77777777" w:rsidR="00530145" w:rsidRDefault="00530145" w:rsidP="00530145">
      <w:pPr>
        <w:pStyle w:val="NoSpacing"/>
        <w:rPr>
          <w:rFonts w:ascii="Times New Roman" w:hAnsi="Times New Roman" w:cs="Times New Roman"/>
          <w:lang w:val="en-US"/>
        </w:rPr>
      </w:pPr>
    </w:p>
    <w:p w14:paraId="571B0401" w14:textId="77777777" w:rsidR="00530145" w:rsidRDefault="00530145" w:rsidP="00530145">
      <w:pPr>
        <w:pStyle w:val="NoSpacing"/>
        <w:rPr>
          <w:rFonts w:ascii="Times New Roman" w:hAnsi="Times New Roman" w:cs="Times New Roman"/>
          <w:lang w:val="en-US"/>
        </w:rPr>
      </w:pPr>
    </w:p>
    <w:p w14:paraId="42758B21" w14:textId="77777777" w:rsidR="00530145" w:rsidRDefault="00530145" w:rsidP="0053014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1487</w:t>
      </w:r>
      <w:r>
        <w:rPr>
          <w:rFonts w:ascii="Times New Roman" w:hAnsi="Times New Roman" w:cs="Times New Roman"/>
          <w:lang w:val="en-US"/>
        </w:rPr>
        <w:tab/>
        <w:t>The King indicted him and 38 others for trespass and riot.</w:t>
      </w:r>
    </w:p>
    <w:p w14:paraId="326758FD" w14:textId="77777777" w:rsidR="00530145" w:rsidRDefault="00530145" w:rsidP="0053014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F76CB">
          <w:rPr>
            <w:rStyle w:val="Hyperlink"/>
            <w:rFonts w:ascii="Times New Roman" w:hAnsi="Times New Roman" w:cs="Times New Roman"/>
            <w:lang w:val="en-US"/>
          </w:rPr>
          <w:t>https://waalt.uh.edu/index.php/KB27/905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41CDC03F" w14:textId="77777777" w:rsidR="00530145" w:rsidRDefault="00530145" w:rsidP="00530145">
      <w:pPr>
        <w:pStyle w:val="NoSpacing"/>
        <w:rPr>
          <w:rFonts w:ascii="Times New Roman" w:hAnsi="Times New Roman" w:cs="Times New Roman"/>
          <w:lang w:val="en-US"/>
        </w:rPr>
      </w:pPr>
    </w:p>
    <w:p w14:paraId="0D54FEAA" w14:textId="77777777" w:rsidR="00530145" w:rsidRDefault="00530145" w:rsidP="00530145">
      <w:pPr>
        <w:pStyle w:val="NoSpacing"/>
        <w:rPr>
          <w:rFonts w:ascii="Times New Roman" w:hAnsi="Times New Roman" w:cs="Times New Roman"/>
          <w:lang w:val="en-US"/>
        </w:rPr>
      </w:pPr>
    </w:p>
    <w:p w14:paraId="10BA8811" w14:textId="77777777" w:rsidR="00530145" w:rsidRDefault="00530145" w:rsidP="0053014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 April 2026</w:t>
      </w:r>
    </w:p>
    <w:p w14:paraId="0BAF2E0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5CB73" w14:textId="77777777" w:rsidR="0038615F" w:rsidRDefault="0038615F" w:rsidP="00086E2C">
      <w:pPr>
        <w:spacing w:after="0" w:line="240" w:lineRule="auto"/>
      </w:pPr>
      <w:r>
        <w:separator/>
      </w:r>
    </w:p>
  </w:endnote>
  <w:endnote w:type="continuationSeparator" w:id="0">
    <w:p w14:paraId="413296EA" w14:textId="77777777" w:rsidR="0038615F" w:rsidRDefault="0038615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E73A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119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DA2A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C8AD2" w14:textId="77777777" w:rsidR="0038615F" w:rsidRDefault="0038615F" w:rsidP="00086E2C">
      <w:pPr>
        <w:spacing w:after="0" w:line="240" w:lineRule="auto"/>
      </w:pPr>
      <w:r>
        <w:separator/>
      </w:r>
    </w:p>
  </w:footnote>
  <w:footnote w:type="continuationSeparator" w:id="0">
    <w:p w14:paraId="44E9BA06" w14:textId="77777777" w:rsidR="0038615F" w:rsidRDefault="0038615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F3C1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A6A2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FA97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45"/>
    <w:rsid w:val="00086E2C"/>
    <w:rsid w:val="000A2E7A"/>
    <w:rsid w:val="002244B7"/>
    <w:rsid w:val="00314D94"/>
    <w:rsid w:val="0038615F"/>
    <w:rsid w:val="004C00F4"/>
    <w:rsid w:val="00530145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B9179"/>
  <w15:chartTrackingRefBased/>
  <w15:docId w15:val="{B90DF413-1BDF-4040-BC8D-052E8CE1B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301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014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26</Words>
  <Characters>150</Characters>
  <Application>Microsoft Office Word</Application>
  <DocSecurity>0</DocSecurity>
  <Lines>9</Lines>
  <Paragraphs>5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2026-04-07T14:13:00Z</dcterms:created>
  <dcterms:modified xsi:type="dcterms:W3CDTF">2026-04-07T14:14:00Z</dcterms:modified>
</cp:coreProperties>
</file>