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EE" w:rsidRDefault="002726EE" w:rsidP="002726EE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(fl.1450)</w:t>
      </w:r>
    </w:p>
    <w:p w:rsidR="002726EE" w:rsidRDefault="002726EE" w:rsidP="002726EE">
      <w:pPr>
        <w:pStyle w:val="NoSpacing"/>
      </w:pPr>
      <w:r>
        <w:t>of Smarden, Kent.</w:t>
      </w:r>
      <w:r>
        <w:t xml:space="preserve"> Baker.</w:t>
      </w:r>
      <w:bookmarkStart w:id="0" w:name="_GoBack"/>
      <w:bookmarkEnd w:id="0"/>
    </w:p>
    <w:p w:rsidR="002726EE" w:rsidRDefault="002726EE" w:rsidP="002726EE">
      <w:pPr>
        <w:pStyle w:val="NoSpacing"/>
      </w:pPr>
    </w:p>
    <w:p w:rsidR="002726EE" w:rsidRDefault="002726EE" w:rsidP="002726EE">
      <w:pPr>
        <w:pStyle w:val="NoSpacing"/>
      </w:pPr>
    </w:p>
    <w:p w:rsidR="002726EE" w:rsidRDefault="002726EE" w:rsidP="002726E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2726EE" w:rsidRDefault="002726EE" w:rsidP="002726EE">
      <w:pPr>
        <w:pStyle w:val="NoSpacing"/>
      </w:pPr>
    </w:p>
    <w:p w:rsidR="002726EE" w:rsidRDefault="002726EE" w:rsidP="002726EE">
      <w:pPr>
        <w:pStyle w:val="NoSpacing"/>
      </w:pPr>
    </w:p>
    <w:p w:rsidR="002726EE" w:rsidRPr="00FC2633" w:rsidRDefault="002726EE" w:rsidP="002726EE">
      <w:pPr>
        <w:pStyle w:val="NoSpacing"/>
      </w:pPr>
      <w:r>
        <w:t>24 October 2016</w:t>
      </w:r>
    </w:p>
    <w:p w:rsidR="006B2F86" w:rsidRPr="002726EE" w:rsidRDefault="002726EE" w:rsidP="00E71FC3">
      <w:pPr>
        <w:pStyle w:val="NoSpacing"/>
      </w:pPr>
    </w:p>
    <w:sectPr w:rsidR="006B2F86" w:rsidRPr="002726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6EE" w:rsidRDefault="002726EE" w:rsidP="00E71FC3">
      <w:pPr>
        <w:spacing w:after="0" w:line="240" w:lineRule="auto"/>
      </w:pPr>
      <w:r>
        <w:separator/>
      </w:r>
    </w:p>
  </w:endnote>
  <w:endnote w:type="continuationSeparator" w:id="0">
    <w:p w:rsidR="002726EE" w:rsidRDefault="002726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6EE" w:rsidRDefault="002726EE" w:rsidP="00E71FC3">
      <w:pPr>
        <w:spacing w:after="0" w:line="240" w:lineRule="auto"/>
      </w:pPr>
      <w:r>
        <w:separator/>
      </w:r>
    </w:p>
  </w:footnote>
  <w:footnote w:type="continuationSeparator" w:id="0">
    <w:p w:rsidR="002726EE" w:rsidRDefault="002726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6EE"/>
    <w:rsid w:val="001A7C09"/>
    <w:rsid w:val="002726E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48969"/>
  <w15:chartTrackingRefBased/>
  <w15:docId w15:val="{51E5A524-2E82-4FCC-A3FD-9C26E877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2016-10-24T20:50:00Z</dcterms:created>
  <dcterms:modified xsi:type="dcterms:W3CDTF">2016-10-24T20:51:00Z</dcterms:modified>
</cp:coreProperties>
</file>