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F9EDB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d.ca.1477)</w:t>
      </w:r>
    </w:p>
    <w:p w14:paraId="050DF96D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Mercer.</w:t>
      </w:r>
    </w:p>
    <w:p w14:paraId="0426711D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51CE26F2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6CB901B4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Ann(q.v.)</w:t>
      </w:r>
    </w:p>
    <w:p w14:paraId="108356E5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B33169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19A95673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106649A7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3F245745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He died in or before this time.   (ibid.)</w:t>
      </w:r>
    </w:p>
    <w:p w14:paraId="7034D678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3614A2B8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50B340B0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Ann.    (ibid.)</w:t>
      </w:r>
    </w:p>
    <w:p w14:paraId="07C58399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3F562806" w14:textId="77777777" w:rsidR="002460DA" w:rsidRDefault="002460DA" w:rsidP="002460DA">
      <w:pPr>
        <w:pStyle w:val="NoSpacing"/>
        <w:rPr>
          <w:rFonts w:cs="Times New Roman"/>
          <w:szCs w:val="24"/>
        </w:rPr>
      </w:pPr>
    </w:p>
    <w:p w14:paraId="674A44CB" w14:textId="77777777" w:rsidR="002460DA" w:rsidRDefault="002460DA" w:rsidP="002460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4BF213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8FA3A" w14:textId="77777777" w:rsidR="002460DA" w:rsidRDefault="002460DA" w:rsidP="009139A6">
      <w:r>
        <w:separator/>
      </w:r>
    </w:p>
  </w:endnote>
  <w:endnote w:type="continuationSeparator" w:id="0">
    <w:p w14:paraId="7605770E" w14:textId="77777777" w:rsidR="002460DA" w:rsidRDefault="002460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89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BC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057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38199" w14:textId="77777777" w:rsidR="002460DA" w:rsidRDefault="002460DA" w:rsidP="009139A6">
      <w:r>
        <w:separator/>
      </w:r>
    </w:p>
  </w:footnote>
  <w:footnote w:type="continuationSeparator" w:id="0">
    <w:p w14:paraId="0EDC4F7A" w14:textId="77777777" w:rsidR="002460DA" w:rsidRDefault="002460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5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B3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2B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DA"/>
    <w:rsid w:val="000666E0"/>
    <w:rsid w:val="002460DA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83449"/>
  <w15:chartTrackingRefBased/>
  <w15:docId w15:val="{5DD2BACF-5822-46D3-BF6D-333D16DE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60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2025-03-14T12:52:00Z</dcterms:created>
  <dcterms:modified xsi:type="dcterms:W3CDTF">2025-03-14T12:53:00Z</dcterms:modified>
</cp:coreProperties>
</file>