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ABA25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4294236A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Northampton. Merchant.</w:t>
      </w:r>
    </w:p>
    <w:p w14:paraId="481F6AA8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B7E01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2DD771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Nov.1467</w:t>
      </w:r>
      <w:r>
        <w:rPr>
          <w:rFonts w:ascii="Times New Roman" w:hAnsi="Times New Roman" w:cs="Times New Roman"/>
          <w:sz w:val="24"/>
          <w:szCs w:val="24"/>
        </w:rPr>
        <w:tab/>
        <w:t>He was pardoned for not appearing to answer Sir Thomas Tresham(q.v.) and</w:t>
      </w:r>
    </w:p>
    <w:p w14:paraId="10AEACE5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Sapcote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Stamford(q.v.) touching a debt of £20.</w:t>
      </w:r>
    </w:p>
    <w:p w14:paraId="182B926E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p.5)</w:t>
      </w:r>
    </w:p>
    <w:p w14:paraId="5A9D4A25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325285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94936E" w14:textId="77777777" w:rsidR="00AE082E" w:rsidRDefault="00AE082E" w:rsidP="00AE08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1FC317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645C8" w14:textId="77777777" w:rsidR="00AE082E" w:rsidRDefault="00AE082E" w:rsidP="009139A6">
      <w:r>
        <w:separator/>
      </w:r>
    </w:p>
  </w:endnote>
  <w:endnote w:type="continuationSeparator" w:id="0">
    <w:p w14:paraId="4C22A4C8" w14:textId="77777777" w:rsidR="00AE082E" w:rsidRDefault="00AE08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3D9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219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58F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9BD1B" w14:textId="77777777" w:rsidR="00AE082E" w:rsidRDefault="00AE082E" w:rsidP="009139A6">
      <w:r>
        <w:separator/>
      </w:r>
    </w:p>
  </w:footnote>
  <w:footnote w:type="continuationSeparator" w:id="0">
    <w:p w14:paraId="3F575032" w14:textId="77777777" w:rsidR="00AE082E" w:rsidRDefault="00AE08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E07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B23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CFC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2E"/>
    <w:rsid w:val="000666E0"/>
    <w:rsid w:val="002510B7"/>
    <w:rsid w:val="005C130B"/>
    <w:rsid w:val="00826F5C"/>
    <w:rsid w:val="009139A6"/>
    <w:rsid w:val="009448BB"/>
    <w:rsid w:val="00A3176C"/>
    <w:rsid w:val="00AE082E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A0302"/>
  <w15:chartTrackingRefBased/>
  <w15:docId w15:val="{3AFB7E62-21F3-4F73-8D7D-C02C6B0E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2021-04-01T17:06:00Z</dcterms:created>
  <dcterms:modified xsi:type="dcterms:W3CDTF">2021-04-01T17:06:00Z</dcterms:modified>
</cp:coreProperties>
</file>