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EF91A" w14:textId="77777777" w:rsidR="004C2763" w:rsidRDefault="004C2763" w:rsidP="004C27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052723F4" w14:textId="77777777" w:rsidR="004C2763" w:rsidRDefault="004C2763" w:rsidP="004C27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Embroiderer.</w:t>
      </w:r>
    </w:p>
    <w:p w14:paraId="499B0262" w14:textId="77777777" w:rsidR="004C2763" w:rsidRDefault="004C2763" w:rsidP="004C2763">
      <w:pPr>
        <w:pStyle w:val="NoSpacing"/>
        <w:rPr>
          <w:rFonts w:cs="Times New Roman"/>
          <w:szCs w:val="24"/>
        </w:rPr>
      </w:pPr>
    </w:p>
    <w:p w14:paraId="5AB75306" w14:textId="77777777" w:rsidR="004C2763" w:rsidRDefault="004C2763" w:rsidP="004C2763">
      <w:pPr>
        <w:pStyle w:val="NoSpacing"/>
        <w:rPr>
          <w:rFonts w:cs="Times New Roman"/>
          <w:szCs w:val="24"/>
        </w:rPr>
      </w:pPr>
    </w:p>
    <w:p w14:paraId="45F8FCD3" w14:textId="77777777" w:rsidR="004C2763" w:rsidRDefault="004C2763" w:rsidP="004C27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William Holman, clerk(q.v.), brought a plaint of debt against him and</w:t>
      </w:r>
    </w:p>
    <w:p w14:paraId="7C07F6DA" w14:textId="77777777" w:rsidR="004C2763" w:rsidRDefault="004C2763" w:rsidP="004C27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seven others.     ( </w:t>
      </w:r>
      <w:hyperlink r:id="rId6" w:history="1">
        <w:r w:rsidRPr="00940DB6">
          <w:rPr>
            <w:rStyle w:val="Hyperlink"/>
            <w:rFonts w:cs="Times New Roman"/>
            <w:szCs w:val="24"/>
          </w:rPr>
          <w:t>https://waalt.uh.edu/index.php/IDXCP40no797</w:t>
        </w:r>
      </w:hyperlink>
      <w:r>
        <w:rPr>
          <w:rFonts w:cs="Times New Roman"/>
          <w:szCs w:val="24"/>
        </w:rPr>
        <w:t xml:space="preserve"> )</w:t>
      </w:r>
    </w:p>
    <w:p w14:paraId="5895FEFB" w14:textId="77777777" w:rsidR="004C2763" w:rsidRDefault="004C2763" w:rsidP="004C2763">
      <w:pPr>
        <w:pStyle w:val="NoSpacing"/>
        <w:rPr>
          <w:rFonts w:cs="Times New Roman"/>
          <w:szCs w:val="24"/>
        </w:rPr>
      </w:pPr>
    </w:p>
    <w:p w14:paraId="0D63D1B5" w14:textId="77777777" w:rsidR="004C2763" w:rsidRDefault="004C2763" w:rsidP="004C2763">
      <w:pPr>
        <w:pStyle w:val="NoSpacing"/>
        <w:rPr>
          <w:rFonts w:cs="Times New Roman"/>
          <w:szCs w:val="24"/>
        </w:rPr>
      </w:pPr>
    </w:p>
    <w:p w14:paraId="4970BD28" w14:textId="77777777" w:rsidR="004C2763" w:rsidRDefault="004C2763" w:rsidP="004C27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2023</w:t>
      </w:r>
    </w:p>
    <w:p w14:paraId="030C37F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BCDC5" w14:textId="77777777" w:rsidR="004C2763" w:rsidRDefault="004C2763" w:rsidP="009139A6">
      <w:r>
        <w:separator/>
      </w:r>
    </w:p>
  </w:endnote>
  <w:endnote w:type="continuationSeparator" w:id="0">
    <w:p w14:paraId="0F203EC1" w14:textId="77777777" w:rsidR="004C2763" w:rsidRDefault="004C27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D8E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9DE4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F6B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BCA7D" w14:textId="77777777" w:rsidR="004C2763" w:rsidRDefault="004C2763" w:rsidP="009139A6">
      <w:r>
        <w:separator/>
      </w:r>
    </w:p>
  </w:footnote>
  <w:footnote w:type="continuationSeparator" w:id="0">
    <w:p w14:paraId="1DFDB50F" w14:textId="77777777" w:rsidR="004C2763" w:rsidRDefault="004C27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E4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26D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843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763"/>
    <w:rsid w:val="000666E0"/>
    <w:rsid w:val="002510B7"/>
    <w:rsid w:val="004C276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4C415"/>
  <w15:chartTrackingRefBased/>
  <w15:docId w15:val="{7E933659-DD6E-4AEE-B629-40C4854F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C27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2023-04-17T08:07:00Z</dcterms:created>
  <dcterms:modified xsi:type="dcterms:W3CDTF">2023-04-17T08:08:00Z</dcterms:modified>
</cp:coreProperties>
</file>