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FC966" w14:textId="77777777" w:rsidR="006F1E2E" w:rsidRDefault="006F1E2E" w:rsidP="006F1E2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CLERK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73DE3A2C" w14:textId="77777777" w:rsidR="006F1E2E" w:rsidRDefault="006F1E2E" w:rsidP="006F1E2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Cheap Ward, London.</w:t>
      </w:r>
    </w:p>
    <w:p w14:paraId="2F6AAE4F" w14:textId="77777777" w:rsidR="006F1E2E" w:rsidRDefault="006F1E2E" w:rsidP="006F1E2E">
      <w:pPr>
        <w:pStyle w:val="NoSpacing"/>
        <w:rPr>
          <w:rFonts w:eastAsia="Times New Roman" w:cs="Times New Roman"/>
          <w:szCs w:val="24"/>
        </w:rPr>
      </w:pPr>
    </w:p>
    <w:p w14:paraId="2AADDE26" w14:textId="77777777" w:rsidR="006F1E2E" w:rsidRDefault="006F1E2E" w:rsidP="006F1E2E">
      <w:pPr>
        <w:pStyle w:val="NoSpacing"/>
        <w:rPr>
          <w:rFonts w:eastAsia="Times New Roman" w:cs="Times New Roman"/>
          <w:szCs w:val="24"/>
        </w:rPr>
      </w:pPr>
    </w:p>
    <w:p w14:paraId="6B301C49" w14:textId="77777777" w:rsidR="006F1E2E" w:rsidRDefault="006F1E2E" w:rsidP="006F1E2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Jan.1422</w:t>
      </w:r>
      <w:r>
        <w:rPr>
          <w:rFonts w:eastAsia="Times New Roman" w:cs="Times New Roman"/>
          <w:szCs w:val="24"/>
        </w:rPr>
        <w:tab/>
        <w:t>He was elected one of the Constables of the Ward.</w:t>
      </w:r>
    </w:p>
    <w:p w14:paraId="2FBA1D79" w14:textId="77777777" w:rsidR="006F1E2E" w:rsidRDefault="006F1E2E" w:rsidP="006F1E2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120975AA" w14:textId="77777777" w:rsidR="006F1E2E" w:rsidRDefault="006F1E2E" w:rsidP="006F1E2E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p.102)</w:t>
      </w:r>
    </w:p>
    <w:p w14:paraId="0FF3B1E9" w14:textId="77777777" w:rsidR="006F1E2E" w:rsidRDefault="006F1E2E" w:rsidP="006F1E2E">
      <w:pPr>
        <w:pStyle w:val="NoSpacing"/>
        <w:rPr>
          <w:rFonts w:eastAsia="Times New Roman" w:cs="Times New Roman"/>
          <w:szCs w:val="24"/>
        </w:rPr>
      </w:pPr>
    </w:p>
    <w:p w14:paraId="12FCDF23" w14:textId="77777777" w:rsidR="006F1E2E" w:rsidRDefault="006F1E2E" w:rsidP="006F1E2E">
      <w:pPr>
        <w:pStyle w:val="NoSpacing"/>
        <w:rPr>
          <w:rFonts w:eastAsia="Times New Roman" w:cs="Times New Roman"/>
          <w:szCs w:val="24"/>
        </w:rPr>
      </w:pPr>
    </w:p>
    <w:p w14:paraId="0A08EAA1" w14:textId="77777777" w:rsidR="006F1E2E" w:rsidRDefault="006F1E2E" w:rsidP="006F1E2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 September 2023</w:t>
      </w:r>
    </w:p>
    <w:p w14:paraId="0BA92A9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2C939" w14:textId="77777777" w:rsidR="006F1E2E" w:rsidRDefault="006F1E2E" w:rsidP="009139A6">
      <w:r>
        <w:separator/>
      </w:r>
    </w:p>
  </w:endnote>
  <w:endnote w:type="continuationSeparator" w:id="0">
    <w:p w14:paraId="231E10AF" w14:textId="77777777" w:rsidR="006F1E2E" w:rsidRDefault="006F1E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7E6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9067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311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2C26E" w14:textId="77777777" w:rsidR="006F1E2E" w:rsidRDefault="006F1E2E" w:rsidP="009139A6">
      <w:r>
        <w:separator/>
      </w:r>
    </w:p>
  </w:footnote>
  <w:footnote w:type="continuationSeparator" w:id="0">
    <w:p w14:paraId="1D8393F8" w14:textId="77777777" w:rsidR="006F1E2E" w:rsidRDefault="006F1E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63E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4DD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C54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E2E"/>
    <w:rsid w:val="000666E0"/>
    <w:rsid w:val="002510B7"/>
    <w:rsid w:val="005C130B"/>
    <w:rsid w:val="006F1E2E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9FE99"/>
  <w15:chartTrackingRefBased/>
  <w15:docId w15:val="{97D7B44A-5C22-42AF-B14A-64DE488AF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2023-09-16T18:31:00Z</dcterms:created>
  <dcterms:modified xsi:type="dcterms:W3CDTF">2023-09-16T18:32:00Z</dcterms:modified>
</cp:coreProperties>
</file>