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2962D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d.1409)</w:t>
      </w:r>
    </w:p>
    <w:p w14:paraId="11282E3E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St.Andrew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by the Wardrobe, London.</w:t>
      </w:r>
    </w:p>
    <w:p w14:paraId="4D82B798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CA2F77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8BBBA1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May1409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his Will, in which he asked to be buried in the church of the </w:t>
      </w:r>
    </w:p>
    <w:p w14:paraId="70A9C955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Dominicans.</w:t>
      </w:r>
    </w:p>
    <w:p w14:paraId="3C9DA469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06B92498" w14:textId="77777777" w:rsidR="00127491" w:rsidRDefault="00127491" w:rsidP="0012749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pp.83 and 252)</w:t>
      </w:r>
    </w:p>
    <w:p w14:paraId="07BD8389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(ibid.p.252)</w:t>
      </w:r>
    </w:p>
    <w:p w14:paraId="0C6BC79C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D55EED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A766DE" w14:textId="77777777" w:rsidR="00127491" w:rsidRDefault="00127491" w:rsidP="001274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May 2021</w:t>
      </w:r>
    </w:p>
    <w:p w14:paraId="186317C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6C40E" w14:textId="77777777" w:rsidR="00127491" w:rsidRDefault="00127491" w:rsidP="009139A6">
      <w:r>
        <w:separator/>
      </w:r>
    </w:p>
  </w:endnote>
  <w:endnote w:type="continuationSeparator" w:id="0">
    <w:p w14:paraId="02D920E0" w14:textId="77777777" w:rsidR="00127491" w:rsidRDefault="001274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855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23878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1EC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9414D8" w14:textId="77777777" w:rsidR="00127491" w:rsidRDefault="00127491" w:rsidP="009139A6">
      <w:r>
        <w:separator/>
      </w:r>
    </w:p>
  </w:footnote>
  <w:footnote w:type="continuationSeparator" w:id="0">
    <w:p w14:paraId="7005F28F" w14:textId="77777777" w:rsidR="00127491" w:rsidRDefault="001274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FE0F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D05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674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91"/>
    <w:rsid w:val="000666E0"/>
    <w:rsid w:val="0012749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C75DD"/>
  <w15:chartTrackingRefBased/>
  <w15:docId w15:val="{986BAC44-72A2-4839-8E5A-A35FDDCE6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2021-05-21T19:31:00Z</dcterms:created>
  <dcterms:modified xsi:type="dcterms:W3CDTF">2021-05-21T19:32:00Z</dcterms:modified>
</cp:coreProperties>
</file>