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D16D4" w14:textId="77777777" w:rsidR="00E16B28" w:rsidRDefault="00E16B28" w:rsidP="00E16B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    (fl.1483)</w:t>
      </w:r>
    </w:p>
    <w:p w14:paraId="00C17DD7" w14:textId="77777777" w:rsidR="00E16B28" w:rsidRDefault="00E16B28" w:rsidP="00E16B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Lavenham, Suffolk. Husbandman.</w:t>
      </w:r>
    </w:p>
    <w:p w14:paraId="1A0544C6" w14:textId="77777777" w:rsidR="00E16B28" w:rsidRDefault="00E16B28" w:rsidP="00E16B28">
      <w:pPr>
        <w:rPr>
          <w:rFonts w:ascii="Times New Roman" w:hAnsi="Times New Roman" w:cs="Times New Roman"/>
        </w:rPr>
      </w:pPr>
    </w:p>
    <w:p w14:paraId="572C2517" w14:textId="77777777" w:rsidR="00E16B28" w:rsidRDefault="00E16B28" w:rsidP="00E16B28">
      <w:pPr>
        <w:rPr>
          <w:rFonts w:ascii="Times New Roman" w:hAnsi="Times New Roman" w:cs="Times New Roman"/>
        </w:rPr>
      </w:pPr>
    </w:p>
    <w:p w14:paraId="5397BB6F" w14:textId="77777777" w:rsidR="00E16B28" w:rsidRDefault="00E16B28" w:rsidP="00E16B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Cokett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Ampton</w:t>
      </w:r>
      <w:proofErr w:type="spellEnd"/>
      <w:r>
        <w:rPr>
          <w:rFonts w:ascii="Times New Roman" w:hAnsi="Times New Roman" w:cs="Times New Roman"/>
        </w:rPr>
        <w:t>(q.v.) brought a plaint of debt against him,</w:t>
      </w:r>
    </w:p>
    <w:p w14:paraId="7EFE6BD6" w14:textId="77777777" w:rsidR="00E16B28" w:rsidRDefault="00E16B28" w:rsidP="00E16B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Reynold of </w:t>
      </w:r>
      <w:proofErr w:type="spellStart"/>
      <w:r>
        <w:rPr>
          <w:rFonts w:ascii="Times New Roman" w:hAnsi="Times New Roman" w:cs="Times New Roman"/>
        </w:rPr>
        <w:t>Berfold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Rombold</w:t>
      </w:r>
      <w:proofErr w:type="spellEnd"/>
      <w:r>
        <w:rPr>
          <w:rFonts w:ascii="Times New Roman" w:hAnsi="Times New Roman" w:cs="Times New Roman"/>
        </w:rPr>
        <w:t xml:space="preserve"> of Lavenham(q.v.).</w:t>
      </w:r>
    </w:p>
    <w:p w14:paraId="017BDAC5" w14:textId="77777777" w:rsidR="00E16B28" w:rsidRDefault="00E16B28" w:rsidP="00E16B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7846BF2" w14:textId="77777777" w:rsidR="00E16B28" w:rsidRDefault="00E16B28" w:rsidP="00E16B28">
      <w:pPr>
        <w:rPr>
          <w:rFonts w:ascii="Times New Roman" w:hAnsi="Times New Roman" w:cs="Times New Roman"/>
        </w:rPr>
      </w:pPr>
    </w:p>
    <w:p w14:paraId="7E2DD51D" w14:textId="77777777" w:rsidR="00E16B28" w:rsidRDefault="00E16B28" w:rsidP="00E16B28">
      <w:pPr>
        <w:rPr>
          <w:rFonts w:ascii="Times New Roman" w:hAnsi="Times New Roman" w:cs="Times New Roman"/>
        </w:rPr>
      </w:pPr>
    </w:p>
    <w:p w14:paraId="3F55B9B3" w14:textId="77777777" w:rsidR="00E16B28" w:rsidRDefault="00E16B28" w:rsidP="00E16B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July 2019</w:t>
      </w:r>
    </w:p>
    <w:p w14:paraId="2B91B39A" w14:textId="77777777" w:rsidR="006B2F86" w:rsidRPr="00E71FC3" w:rsidRDefault="00E16B2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9B2A97" w14:textId="77777777" w:rsidR="00E16B28" w:rsidRDefault="00E16B28" w:rsidP="00E71FC3">
      <w:r>
        <w:separator/>
      </w:r>
    </w:p>
  </w:endnote>
  <w:endnote w:type="continuationSeparator" w:id="0">
    <w:p w14:paraId="46289670" w14:textId="77777777" w:rsidR="00E16B28" w:rsidRDefault="00E16B2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C25E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A3F623" w14:textId="77777777" w:rsidR="00E16B28" w:rsidRDefault="00E16B28" w:rsidP="00E71FC3">
      <w:r>
        <w:separator/>
      </w:r>
    </w:p>
  </w:footnote>
  <w:footnote w:type="continuationSeparator" w:id="0">
    <w:p w14:paraId="793295B8" w14:textId="77777777" w:rsidR="00E16B28" w:rsidRDefault="00E16B2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B28"/>
    <w:rsid w:val="001A7C09"/>
    <w:rsid w:val="00577BD5"/>
    <w:rsid w:val="00656CBA"/>
    <w:rsid w:val="006A1F77"/>
    <w:rsid w:val="00733BE7"/>
    <w:rsid w:val="00AB52E8"/>
    <w:rsid w:val="00B16D3F"/>
    <w:rsid w:val="00BB41AC"/>
    <w:rsid w:val="00E16B2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A3F3B"/>
  <w15:chartTrackingRefBased/>
  <w15:docId w15:val="{CF7B5220-A83A-4A57-A375-E322A11DB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B2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2019-08-14T18:59:00Z</dcterms:created>
  <dcterms:modified xsi:type="dcterms:W3CDTF">2019-08-14T19:00:00Z</dcterms:modified>
</cp:coreProperties>
</file>