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D96E50" w14:textId="77777777" w:rsidR="00AD3429" w:rsidRDefault="00AD3429" w:rsidP="00AD34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14:paraId="00699EFA" w14:textId="77777777" w:rsidR="00AD3429" w:rsidRDefault="00AD3429" w:rsidP="00AD34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Kirby Misperton, Yorkshire. Servant.</w:t>
      </w:r>
    </w:p>
    <w:p w14:paraId="6F047ADD" w14:textId="77777777" w:rsidR="00AD3429" w:rsidRDefault="00AD3429" w:rsidP="00AD3429">
      <w:pPr>
        <w:rPr>
          <w:rFonts w:ascii="Times New Roman" w:hAnsi="Times New Roman" w:cs="Times New Roman"/>
          <w:sz w:val="24"/>
          <w:szCs w:val="24"/>
        </w:rPr>
      </w:pPr>
    </w:p>
    <w:p w14:paraId="19EA6A46" w14:textId="77777777" w:rsidR="00AD3429" w:rsidRDefault="00AD3429" w:rsidP="00AD3429">
      <w:pPr>
        <w:rPr>
          <w:rFonts w:ascii="Times New Roman" w:hAnsi="Times New Roman" w:cs="Times New Roman"/>
          <w:sz w:val="24"/>
          <w:szCs w:val="24"/>
        </w:rPr>
      </w:pPr>
    </w:p>
    <w:p w14:paraId="50FBB634" w14:textId="77777777" w:rsidR="00AD3429" w:rsidRDefault="00AD3429" w:rsidP="00AD34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1467</w:t>
      </w:r>
      <w:r>
        <w:rPr>
          <w:rFonts w:ascii="Times New Roman" w:hAnsi="Times New Roman" w:cs="Times New Roman"/>
          <w:sz w:val="24"/>
          <w:szCs w:val="24"/>
        </w:rPr>
        <w:tab/>
        <w:t>He was one of those who assaulted Ralph Eyre(q.v.) at Kirby Misperton and</w:t>
      </w:r>
    </w:p>
    <w:p w14:paraId="6389BA43" w14:textId="77777777" w:rsidR="00AD3429" w:rsidRDefault="00AD3429" w:rsidP="00AD34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took him to Kirkbymoorside and imprisoned him there.</w:t>
      </w:r>
    </w:p>
    <w:p w14:paraId="35BB8038" w14:textId="77777777" w:rsidR="00AD3429" w:rsidRDefault="00AD3429" w:rsidP="00AD34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1467-77 p.2)</w:t>
      </w:r>
    </w:p>
    <w:p w14:paraId="7532C30D" w14:textId="77777777" w:rsidR="00AD3429" w:rsidRDefault="00AD3429" w:rsidP="00AD3429">
      <w:pPr>
        <w:rPr>
          <w:rFonts w:ascii="Times New Roman" w:hAnsi="Times New Roman" w:cs="Times New Roman"/>
          <w:sz w:val="24"/>
          <w:szCs w:val="24"/>
        </w:rPr>
      </w:pPr>
    </w:p>
    <w:p w14:paraId="3771BA57" w14:textId="77777777" w:rsidR="00AD3429" w:rsidRDefault="00AD3429" w:rsidP="00AD3429">
      <w:pPr>
        <w:rPr>
          <w:rFonts w:ascii="Times New Roman" w:hAnsi="Times New Roman" w:cs="Times New Roman"/>
          <w:sz w:val="24"/>
          <w:szCs w:val="24"/>
        </w:rPr>
      </w:pPr>
    </w:p>
    <w:p w14:paraId="210675BF" w14:textId="77777777" w:rsidR="00AD3429" w:rsidRDefault="00AD3429" w:rsidP="00AD34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2021</w:t>
      </w:r>
    </w:p>
    <w:p w14:paraId="04E8D85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F957FF" w14:textId="77777777" w:rsidR="00AD3429" w:rsidRDefault="00AD3429" w:rsidP="009139A6">
      <w:r>
        <w:separator/>
      </w:r>
    </w:p>
  </w:endnote>
  <w:endnote w:type="continuationSeparator" w:id="0">
    <w:p w14:paraId="3712D249" w14:textId="77777777" w:rsidR="00AD3429" w:rsidRDefault="00AD342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B3EA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22559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C4534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BF36B2" w14:textId="77777777" w:rsidR="00AD3429" w:rsidRDefault="00AD3429" w:rsidP="009139A6">
      <w:r>
        <w:separator/>
      </w:r>
    </w:p>
  </w:footnote>
  <w:footnote w:type="continuationSeparator" w:id="0">
    <w:p w14:paraId="32CB70A3" w14:textId="77777777" w:rsidR="00AD3429" w:rsidRDefault="00AD342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1EFB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07D5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299B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429"/>
    <w:rsid w:val="000666E0"/>
    <w:rsid w:val="002510B7"/>
    <w:rsid w:val="005C130B"/>
    <w:rsid w:val="00826F5C"/>
    <w:rsid w:val="009139A6"/>
    <w:rsid w:val="009448BB"/>
    <w:rsid w:val="00A3176C"/>
    <w:rsid w:val="00AD3429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240F5"/>
  <w15:chartTrackingRefBased/>
  <w15:docId w15:val="{948F204D-2D5A-48D1-B121-104B1111B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429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2021-03-01T11:42:00Z</dcterms:created>
  <dcterms:modified xsi:type="dcterms:W3CDTF">2021-03-01T11:43:00Z</dcterms:modified>
</cp:coreProperties>
</file>