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Kidderminster, Worcestershire. Town Clerk.</w:t>
      </w: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Lyttylton(q.v.) brought a plaint of debt against him,</w:t>
      </w: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Robert Hood of Salwarpe(q.v.), John Prille of Redmarley(q.v.) and</w:t>
      </w: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Simondys of Upton on Severn(q.v.).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D4250" w:rsidRDefault="007D4250" w:rsidP="007D42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7D4250" w:rsidRDefault="007D4250" w:rsidP="007D4250">
      <w:pPr>
        <w:pStyle w:val="NoSpacing"/>
        <w:rPr>
          <w:rFonts w:ascii="Times New Roman" w:hAnsi="Times New Roman" w:cs="Times New Roman"/>
        </w:rPr>
      </w:pPr>
    </w:p>
    <w:p w:rsidR="007D4250" w:rsidRDefault="007D4250" w:rsidP="007D4250">
      <w:pPr>
        <w:pStyle w:val="NoSpacing"/>
        <w:rPr>
          <w:rFonts w:ascii="Times New Roman" w:hAnsi="Times New Roman" w:cs="Times New Roman"/>
        </w:rPr>
      </w:pPr>
    </w:p>
    <w:p w:rsidR="007D4250" w:rsidRDefault="007D4250" w:rsidP="007D4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1E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321EB">
        <w:rPr>
          <w:rFonts w:ascii="Times New Roman" w:hAnsi="Times New Roman" w:cs="Times New Roman"/>
          <w:sz w:val="24"/>
          <w:szCs w:val="24"/>
        </w:rPr>
        <w:t xml:space="preserve">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250" w:rsidRDefault="007D4250" w:rsidP="00564E3C">
      <w:pPr>
        <w:spacing w:after="0" w:line="240" w:lineRule="auto"/>
      </w:pPr>
      <w:r>
        <w:separator/>
      </w:r>
    </w:p>
  </w:endnote>
  <w:endnote w:type="continuationSeparator" w:id="0">
    <w:p w:rsidR="007D4250" w:rsidRDefault="007D42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D4250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250" w:rsidRDefault="007D4250" w:rsidP="00564E3C">
      <w:pPr>
        <w:spacing w:after="0" w:line="240" w:lineRule="auto"/>
      </w:pPr>
      <w:r>
        <w:separator/>
      </w:r>
    </w:p>
  </w:footnote>
  <w:footnote w:type="continuationSeparator" w:id="0">
    <w:p w:rsidR="007D4250" w:rsidRDefault="007D42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50"/>
    <w:rsid w:val="00372DC6"/>
    <w:rsid w:val="00564E3C"/>
    <w:rsid w:val="0064591D"/>
    <w:rsid w:val="007D425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6232E-B720-4A01-A89C-5ADCD3E0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D42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2015-10-13T19:50:00Z</dcterms:created>
  <dcterms:modified xsi:type="dcterms:W3CDTF">2015-10-13T19:51:00Z</dcterms:modified>
</cp:coreProperties>
</file>