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BF17C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  (fl.1483)</w:t>
      </w:r>
    </w:p>
    <w:p w14:paraId="4A8BC869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Kelveden</w:t>
      </w:r>
      <w:proofErr w:type="spellEnd"/>
      <w:r>
        <w:rPr>
          <w:rFonts w:ascii="Times New Roman" w:hAnsi="Times New Roman" w:cs="Times New Roman"/>
        </w:rPr>
        <w:t>, Essex. Labourer.</w:t>
      </w:r>
    </w:p>
    <w:p w14:paraId="6F943DFB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</w:p>
    <w:p w14:paraId="251ABE38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</w:p>
    <w:p w14:paraId="0E0043E3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Clerk of </w:t>
      </w:r>
      <w:proofErr w:type="spellStart"/>
      <w:r>
        <w:rPr>
          <w:rFonts w:ascii="Times New Roman" w:hAnsi="Times New Roman" w:cs="Times New Roman"/>
        </w:rPr>
        <w:t>Wigborough</w:t>
      </w:r>
      <w:proofErr w:type="spellEnd"/>
      <w:r>
        <w:rPr>
          <w:rFonts w:ascii="Times New Roman" w:hAnsi="Times New Roman" w:cs="Times New Roman"/>
        </w:rPr>
        <w:t>(q.v.) brought a plaint of debt against him</w:t>
      </w:r>
      <w:r>
        <w:rPr>
          <w:rFonts w:ascii="Times New Roman" w:hAnsi="Times New Roman" w:cs="Times New Roman"/>
        </w:rPr>
        <w:tab/>
      </w:r>
    </w:p>
    <w:p w14:paraId="3B391144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Clerk of </w:t>
      </w:r>
      <w:proofErr w:type="spellStart"/>
      <w:r>
        <w:rPr>
          <w:rFonts w:ascii="Times New Roman" w:hAnsi="Times New Roman" w:cs="Times New Roman"/>
        </w:rPr>
        <w:t>Wigborough</w:t>
      </w:r>
      <w:proofErr w:type="spellEnd"/>
      <w:r>
        <w:rPr>
          <w:rFonts w:ascii="Times New Roman" w:hAnsi="Times New Roman" w:cs="Times New Roman"/>
        </w:rPr>
        <w:t>(q.v.).</w:t>
      </w:r>
    </w:p>
    <w:p w14:paraId="17582137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2AFF07B5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</w:p>
    <w:p w14:paraId="14D78499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</w:p>
    <w:p w14:paraId="2B068CE4" w14:textId="77777777" w:rsidR="00A827D6" w:rsidRDefault="00A827D6" w:rsidP="00A827D6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 July 2019 </w:t>
      </w:r>
    </w:p>
    <w:p w14:paraId="7088E57B" w14:textId="77777777" w:rsidR="006B2F86" w:rsidRPr="00E71FC3" w:rsidRDefault="00A827D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98542A" w14:textId="77777777" w:rsidR="00A827D6" w:rsidRDefault="00A827D6" w:rsidP="00E71FC3">
      <w:r>
        <w:separator/>
      </w:r>
    </w:p>
  </w:endnote>
  <w:endnote w:type="continuationSeparator" w:id="0">
    <w:p w14:paraId="4686C1CC" w14:textId="77777777" w:rsidR="00A827D6" w:rsidRDefault="00A827D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3D9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D8965F" w14:textId="77777777" w:rsidR="00A827D6" w:rsidRDefault="00A827D6" w:rsidP="00E71FC3">
      <w:r>
        <w:separator/>
      </w:r>
    </w:p>
  </w:footnote>
  <w:footnote w:type="continuationSeparator" w:id="0">
    <w:p w14:paraId="306324FE" w14:textId="77777777" w:rsidR="00A827D6" w:rsidRDefault="00A827D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7D6"/>
    <w:rsid w:val="001A7C09"/>
    <w:rsid w:val="00577BD5"/>
    <w:rsid w:val="00656CBA"/>
    <w:rsid w:val="006A1F77"/>
    <w:rsid w:val="00733BE7"/>
    <w:rsid w:val="00A827D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094AC"/>
  <w15:chartTrackingRefBased/>
  <w15:docId w15:val="{8B4E989A-C752-4FC9-9B6C-9EA3CAE0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7D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2019-07-21T19:13:00Z</dcterms:created>
  <dcterms:modified xsi:type="dcterms:W3CDTF">2019-07-21T19:14:00Z</dcterms:modified>
</cp:coreProperties>
</file>