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40B8D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74BC96E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Hooton </w:t>
      </w:r>
      <w:proofErr w:type="spellStart"/>
      <w:r>
        <w:rPr>
          <w:rFonts w:cs="Times New Roman"/>
          <w:szCs w:val="24"/>
        </w:rPr>
        <w:t>Pagnell</w:t>
      </w:r>
      <w:proofErr w:type="spellEnd"/>
      <w:r>
        <w:rPr>
          <w:rFonts w:cs="Times New Roman"/>
          <w:szCs w:val="24"/>
        </w:rPr>
        <w:t xml:space="preserve">. </w:t>
      </w:r>
    </w:p>
    <w:p w14:paraId="317B7D6B" w14:textId="77777777" w:rsidR="00D00D83" w:rsidRDefault="00D00D83" w:rsidP="00D00D83">
      <w:pPr>
        <w:pStyle w:val="NoSpacing"/>
        <w:rPr>
          <w:rFonts w:cs="Times New Roman"/>
          <w:szCs w:val="24"/>
        </w:rPr>
      </w:pPr>
    </w:p>
    <w:p w14:paraId="69874078" w14:textId="77777777" w:rsidR="00D00D83" w:rsidRDefault="00D00D83" w:rsidP="00D00D83">
      <w:pPr>
        <w:pStyle w:val="NoSpacing"/>
        <w:rPr>
          <w:rFonts w:cs="Times New Roman"/>
          <w:szCs w:val="24"/>
        </w:rPr>
      </w:pPr>
    </w:p>
    <w:p w14:paraId="04C12A31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May1400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Doncaster into lands of</w:t>
      </w:r>
    </w:p>
    <w:p w14:paraId="017C512D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Andrew </w:t>
      </w:r>
      <w:proofErr w:type="spellStart"/>
      <w:r>
        <w:rPr>
          <w:rFonts w:cs="Times New Roman"/>
          <w:szCs w:val="24"/>
        </w:rPr>
        <w:t>Loterell</w:t>
      </w:r>
      <w:proofErr w:type="spellEnd"/>
      <w:r>
        <w:rPr>
          <w:rFonts w:cs="Times New Roman"/>
          <w:szCs w:val="24"/>
        </w:rPr>
        <w:t>, senior(q.v.).</w:t>
      </w:r>
    </w:p>
    <w:p w14:paraId="1942E7BE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https://inquisitionspostmortem.ac.uk/view/inquisition/18-068/</w:t>
        </w:r>
      </w:hyperlink>
      <w:r>
        <w:rPr>
          <w:rFonts w:cs="Times New Roman"/>
          <w:szCs w:val="24"/>
        </w:rPr>
        <w:t xml:space="preserve"> )</w:t>
      </w:r>
    </w:p>
    <w:p w14:paraId="36C126F0" w14:textId="77777777" w:rsidR="00D00D83" w:rsidRDefault="00D00D83" w:rsidP="00D00D83">
      <w:pPr>
        <w:pStyle w:val="NoSpacing"/>
        <w:rPr>
          <w:rFonts w:cs="Times New Roman"/>
          <w:szCs w:val="24"/>
        </w:rPr>
      </w:pPr>
    </w:p>
    <w:p w14:paraId="2AFF8C09" w14:textId="77777777" w:rsidR="00D00D83" w:rsidRDefault="00D00D83" w:rsidP="00D00D83">
      <w:pPr>
        <w:pStyle w:val="NoSpacing"/>
        <w:rPr>
          <w:rFonts w:cs="Times New Roman"/>
          <w:szCs w:val="24"/>
        </w:rPr>
      </w:pPr>
    </w:p>
    <w:p w14:paraId="28ABF1F7" w14:textId="77777777" w:rsidR="00D00D83" w:rsidRDefault="00D00D83" w:rsidP="00D00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6BB418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E279" w14:textId="77777777" w:rsidR="00D00D83" w:rsidRDefault="00D00D83" w:rsidP="009139A6">
      <w:r>
        <w:separator/>
      </w:r>
    </w:p>
  </w:endnote>
  <w:endnote w:type="continuationSeparator" w:id="0">
    <w:p w14:paraId="633FE6AA" w14:textId="77777777" w:rsidR="00D00D83" w:rsidRDefault="00D00D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0F1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D4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3D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CD444" w14:textId="77777777" w:rsidR="00D00D83" w:rsidRDefault="00D00D83" w:rsidP="009139A6">
      <w:r>
        <w:separator/>
      </w:r>
    </w:p>
  </w:footnote>
  <w:footnote w:type="continuationSeparator" w:id="0">
    <w:p w14:paraId="541260E5" w14:textId="77777777" w:rsidR="00D00D83" w:rsidRDefault="00D00D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EF3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79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4A4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8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0D8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1E26"/>
  <w15:chartTrackingRefBased/>
  <w15:docId w15:val="{4BD92758-E2CB-4834-BB42-B8161A80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0D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8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2023-12-09T19:08:00Z</dcterms:created>
  <dcterms:modified xsi:type="dcterms:W3CDTF">2023-12-09T19:08:00Z</dcterms:modified>
</cp:coreProperties>
</file>