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649AD" w14:textId="77777777" w:rsidR="00F135C8" w:rsidRDefault="00F135C8" w:rsidP="00F13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05A53729" w14:textId="77777777" w:rsidR="00F135C8" w:rsidRDefault="00F135C8" w:rsidP="00F13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Hintlesham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 Cutler.</w:t>
      </w:r>
    </w:p>
    <w:p w14:paraId="2E41D40C" w14:textId="77777777" w:rsidR="00F135C8" w:rsidRDefault="00F135C8" w:rsidP="00F135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09405" w14:textId="77777777" w:rsidR="00F135C8" w:rsidRDefault="00F135C8" w:rsidP="00F135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B5E7B" w14:textId="77777777" w:rsidR="00F135C8" w:rsidRDefault="00F135C8" w:rsidP="00F13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Faconer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Edwardstone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14:paraId="73946647" w14:textId="77777777" w:rsidR="00F135C8" w:rsidRDefault="00F135C8" w:rsidP="00F13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https://waalt.uh.edu/index.php/CP40/589:_A-J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F24AA94" w14:textId="77777777" w:rsidR="00F135C8" w:rsidRDefault="00F135C8" w:rsidP="00F135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0C21C" w14:textId="77777777" w:rsidR="00F135C8" w:rsidRDefault="00F135C8" w:rsidP="00F135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39DEB" w14:textId="77777777" w:rsidR="00F135C8" w:rsidRDefault="00F135C8" w:rsidP="00F13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2022</w:t>
      </w:r>
    </w:p>
    <w:p w14:paraId="3BEF94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C197E" w14:textId="77777777" w:rsidR="00F135C8" w:rsidRDefault="00F135C8" w:rsidP="009139A6">
      <w:r>
        <w:separator/>
      </w:r>
    </w:p>
  </w:endnote>
  <w:endnote w:type="continuationSeparator" w:id="0">
    <w:p w14:paraId="0BF540B5" w14:textId="77777777" w:rsidR="00F135C8" w:rsidRDefault="00F135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041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D8F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C2E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3DD3" w14:textId="77777777" w:rsidR="00F135C8" w:rsidRDefault="00F135C8" w:rsidP="009139A6">
      <w:r>
        <w:separator/>
      </w:r>
    </w:p>
  </w:footnote>
  <w:footnote w:type="continuationSeparator" w:id="0">
    <w:p w14:paraId="6CEF9E6A" w14:textId="77777777" w:rsidR="00F135C8" w:rsidRDefault="00F135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14E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137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06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5C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135C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AC528"/>
  <w15:chartTrackingRefBased/>
  <w15:docId w15:val="{4ABC22AB-EFE5-4216-BE96-9EA63846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135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2022-06-21T08:45:00Z</dcterms:created>
  <dcterms:modified xsi:type="dcterms:W3CDTF">2022-06-21T08:46:00Z</dcterms:modified>
</cp:coreProperties>
</file>