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A48A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CLERK</w:t>
      </w:r>
      <w:r>
        <w:rPr>
          <w:rFonts w:ascii="Times New Roman" w:hAnsi="Times New Roman" w:cs="Times New Roman"/>
          <w:lang w:val="en-US"/>
        </w:rPr>
        <w:t xml:space="preserve">        (fl.1489)</w:t>
      </w:r>
    </w:p>
    <w:p w14:paraId="4812299C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Hanslope, Buckinghamshire. Husbandman.</w:t>
      </w:r>
    </w:p>
    <w:p w14:paraId="7BD31997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</w:p>
    <w:p w14:paraId="6C89A07A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</w:p>
    <w:p w14:paraId="76DE5470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 xml:space="preserve">Ralph Duxbury(q.v.) brought a plaint of trespass and </w:t>
      </w:r>
      <w:proofErr w:type="gramStart"/>
      <w:r>
        <w:rPr>
          <w:rFonts w:ascii="Times New Roman" w:hAnsi="Times New Roman" w:cs="Times New Roman"/>
          <w:lang w:val="en-US"/>
        </w:rPr>
        <w:t>taking</w:t>
      </w:r>
      <w:proofErr w:type="gramEnd"/>
      <w:r>
        <w:rPr>
          <w:rFonts w:ascii="Times New Roman" w:hAnsi="Times New Roman" w:cs="Times New Roman"/>
          <w:lang w:val="en-US"/>
        </w:rPr>
        <w:t xml:space="preserve"> against him</w:t>
      </w:r>
    </w:p>
    <w:p w14:paraId="4A5A5116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and John Raulyn of Hanslope(q.v.).</w:t>
      </w:r>
    </w:p>
    <w:p w14:paraId="05E59156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30549A3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</w:p>
    <w:p w14:paraId="0CE6D14D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</w:p>
    <w:p w14:paraId="0DF83DB5" w14:textId="77777777" w:rsidR="00BF5D35" w:rsidRDefault="00BF5D35" w:rsidP="00BF5D3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April 2026</w:t>
      </w:r>
    </w:p>
    <w:p w14:paraId="719116B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D592" w14:textId="77777777" w:rsidR="00893641" w:rsidRDefault="00893641" w:rsidP="00086E2C">
      <w:pPr>
        <w:spacing w:after="0" w:line="240" w:lineRule="auto"/>
      </w:pPr>
      <w:r>
        <w:separator/>
      </w:r>
    </w:p>
  </w:endnote>
  <w:endnote w:type="continuationSeparator" w:id="0">
    <w:p w14:paraId="0DA4AB5A" w14:textId="77777777" w:rsidR="00893641" w:rsidRDefault="008936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CE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E4D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39A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3A0A" w14:textId="77777777" w:rsidR="00893641" w:rsidRDefault="00893641" w:rsidP="00086E2C">
      <w:pPr>
        <w:spacing w:after="0" w:line="240" w:lineRule="auto"/>
      </w:pPr>
      <w:r>
        <w:separator/>
      </w:r>
    </w:p>
  </w:footnote>
  <w:footnote w:type="continuationSeparator" w:id="0">
    <w:p w14:paraId="1625EA5F" w14:textId="77777777" w:rsidR="00893641" w:rsidRDefault="008936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408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40C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E1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35"/>
    <w:rsid w:val="00086E2C"/>
    <w:rsid w:val="000A2E7A"/>
    <w:rsid w:val="002244B7"/>
    <w:rsid w:val="00314D94"/>
    <w:rsid w:val="00617568"/>
    <w:rsid w:val="006E68FA"/>
    <w:rsid w:val="00893641"/>
    <w:rsid w:val="00BF5D35"/>
    <w:rsid w:val="00EA1C5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9D48C"/>
  <w15:chartTrackingRefBased/>
  <w15:docId w15:val="{672279B3-0A00-4549-AB12-0547A63F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5D3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5D3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2026-04-14T06:33:00Z</dcterms:created>
  <dcterms:modified xsi:type="dcterms:W3CDTF">2026-04-14T06:34:00Z</dcterms:modified>
</cp:coreProperties>
</file>