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5B2AA7A" w14:textId="47D08B57" w:rsidR="005B73BD" w:rsidRDefault="005B73BD" w:rsidP="005B73B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CLERK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</w:t>
      </w:r>
      <w:r>
        <w:rPr>
          <w:rFonts w:ascii="Times New Roman" w:hAnsi="Times New Roman" w:cs="Times New Roman"/>
          <w:sz w:val="24"/>
          <w:szCs w:val="24"/>
        </w:rPr>
        <w:t>85-6)</w:t>
      </w:r>
    </w:p>
    <w:p w14:paraId="2242CA9D" w14:textId="77777777" w:rsidR="005B73BD" w:rsidRDefault="005B73BD" w:rsidP="005B73B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Grimsby.</w:t>
      </w:r>
    </w:p>
    <w:p w14:paraId="7763A44D" w14:textId="77777777" w:rsidR="005B73BD" w:rsidRDefault="005B73BD" w:rsidP="005B73B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4A311D0" w14:textId="77777777" w:rsidR="005B73BD" w:rsidRDefault="005B73BD" w:rsidP="005B73B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EEF2B82" w14:textId="03B9D25E" w:rsidR="005B73BD" w:rsidRDefault="005B73BD" w:rsidP="005B73B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14</w:t>
      </w:r>
      <w:r>
        <w:rPr>
          <w:rFonts w:ascii="Times New Roman" w:hAnsi="Times New Roman" w:cs="Times New Roman"/>
          <w:sz w:val="24"/>
          <w:szCs w:val="24"/>
        </w:rPr>
        <w:t>85-6</w:t>
      </w:r>
      <w:r>
        <w:rPr>
          <w:rFonts w:ascii="Times New Roman" w:hAnsi="Times New Roman" w:cs="Times New Roman"/>
          <w:sz w:val="24"/>
          <w:szCs w:val="24"/>
        </w:rPr>
        <w:tab/>
        <w:t>He occurs in the Burgess Roll.</w:t>
      </w:r>
    </w:p>
    <w:p w14:paraId="7864F6FC" w14:textId="77777777" w:rsidR="005B73BD" w:rsidRDefault="005B73BD" w:rsidP="005B73B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(“The Northern Genealogist” for 1885 ed. A. Gibbons, F.S.A. </w:t>
      </w:r>
    </w:p>
    <w:p w14:paraId="54641CCE" w14:textId="77777777" w:rsidR="005B73BD" w:rsidRDefault="005B73BD" w:rsidP="005B73B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published in York by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J.Simpson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p.3)</w:t>
      </w:r>
    </w:p>
    <w:p w14:paraId="1FB1DD09" w14:textId="77777777" w:rsidR="005B73BD" w:rsidRDefault="005B73BD" w:rsidP="005B73B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5795FB7" w14:textId="77777777" w:rsidR="005B73BD" w:rsidRDefault="005B73BD" w:rsidP="005B73B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C59A0DC" w14:textId="77777777" w:rsidR="005B73BD" w:rsidRDefault="005B73BD" w:rsidP="005B73B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26 March 2021</w:t>
      </w:r>
    </w:p>
    <w:p w14:paraId="74E8D93C" w14:textId="357CE64C" w:rsidR="00BA00AB" w:rsidRPr="005B73BD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5B73BD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6086912" w14:textId="77777777" w:rsidR="005B73BD" w:rsidRDefault="005B73BD" w:rsidP="009139A6">
      <w:r>
        <w:separator/>
      </w:r>
    </w:p>
  </w:endnote>
  <w:endnote w:type="continuationSeparator" w:id="0">
    <w:p w14:paraId="127E6367" w14:textId="77777777" w:rsidR="005B73BD" w:rsidRDefault="005B73BD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CBFF0BD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8251E59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32F99B3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3E2D313" w14:textId="77777777" w:rsidR="005B73BD" w:rsidRDefault="005B73BD" w:rsidP="009139A6">
      <w:r>
        <w:separator/>
      </w:r>
    </w:p>
  </w:footnote>
  <w:footnote w:type="continuationSeparator" w:id="0">
    <w:p w14:paraId="53F9A1C3" w14:textId="77777777" w:rsidR="005B73BD" w:rsidRDefault="005B73BD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5165D39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2282ED8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8D87B80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73BD"/>
    <w:rsid w:val="000666E0"/>
    <w:rsid w:val="002510B7"/>
    <w:rsid w:val="005B73BD"/>
    <w:rsid w:val="005C130B"/>
    <w:rsid w:val="00826F5C"/>
    <w:rsid w:val="009139A6"/>
    <w:rsid w:val="009448BB"/>
    <w:rsid w:val="00A3176C"/>
    <w:rsid w:val="00BA00AB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A156DF"/>
  <w15:chartTrackingRefBased/>
  <w15:docId w15:val="{7D25DCDE-A9E7-4700-8877-8970381FFD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31</Words>
  <Characters>177</Characters>
  <Application>Microsoft Office Word</Application>
  <DocSecurity>0</DocSecurity>
  <Lines>1</Lines>
  <Paragraphs>1</Paragraphs>
  <ScaleCrop>false</ScaleCrop>
  <Company/>
  <LinksUpToDate>false</LinksUpToDate>
  <CharactersWithSpaces>207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2021-03-26T20:22:00Z</dcterms:created>
  <dcterms:modified xsi:type="dcterms:W3CDTF">2021-03-26T20:23:00Z</dcterms:modified>
</cp:coreProperties>
</file>