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B32D7" w14:textId="77777777" w:rsidR="00D456B8" w:rsidRDefault="00D456B8" w:rsidP="00D456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fl.1471)</w:t>
      </w:r>
    </w:p>
    <w:p w14:paraId="6D3A4E39" w14:textId="77777777" w:rsidR="00D456B8" w:rsidRDefault="00D456B8" w:rsidP="00D456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Great Everdon, Northamptonshire. Yeoman.</w:t>
      </w:r>
    </w:p>
    <w:p w14:paraId="70D7E507" w14:textId="77777777" w:rsidR="00D456B8" w:rsidRDefault="00D456B8" w:rsidP="00D456B8">
      <w:pPr>
        <w:pStyle w:val="NoSpacing"/>
        <w:rPr>
          <w:rFonts w:cs="Times New Roman"/>
          <w:szCs w:val="24"/>
        </w:rPr>
      </w:pPr>
    </w:p>
    <w:p w14:paraId="257A355B" w14:textId="77777777" w:rsidR="00D456B8" w:rsidRDefault="00D456B8" w:rsidP="00D456B8">
      <w:pPr>
        <w:pStyle w:val="NoSpacing"/>
        <w:rPr>
          <w:rFonts w:cs="Times New Roman"/>
          <w:szCs w:val="24"/>
        </w:rPr>
      </w:pPr>
    </w:p>
    <w:p w14:paraId="5C5DA89E" w14:textId="77777777" w:rsidR="00D456B8" w:rsidRDefault="00D456B8" w:rsidP="00D456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Feb.1471</w:t>
      </w:r>
      <w:r>
        <w:rPr>
          <w:rFonts w:cs="Times New Roman"/>
          <w:szCs w:val="24"/>
        </w:rPr>
        <w:tab/>
        <w:t xml:space="preserve">He was pardoned for not appearing to answer Richard </w:t>
      </w:r>
      <w:proofErr w:type="spellStart"/>
      <w:r>
        <w:rPr>
          <w:rFonts w:cs="Times New Roman"/>
          <w:szCs w:val="24"/>
        </w:rPr>
        <w:t>Hotoft</w:t>
      </w:r>
      <w:proofErr w:type="spellEnd"/>
      <w:r>
        <w:rPr>
          <w:rFonts w:cs="Times New Roman"/>
          <w:szCs w:val="24"/>
        </w:rPr>
        <w:t>(q.v.)</w:t>
      </w:r>
    </w:p>
    <w:p w14:paraId="101A96F5" w14:textId="77777777" w:rsidR="00D456B8" w:rsidRDefault="00D456B8" w:rsidP="00D456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£10.   (C.P.R. 1467-77 p.225)</w:t>
      </w:r>
    </w:p>
    <w:p w14:paraId="671DFB82" w14:textId="77777777" w:rsidR="00D456B8" w:rsidRDefault="00D456B8" w:rsidP="00D456B8">
      <w:pPr>
        <w:pStyle w:val="NoSpacing"/>
        <w:rPr>
          <w:rFonts w:cs="Times New Roman"/>
          <w:szCs w:val="24"/>
        </w:rPr>
      </w:pPr>
    </w:p>
    <w:p w14:paraId="0446A783" w14:textId="77777777" w:rsidR="00D456B8" w:rsidRDefault="00D456B8" w:rsidP="00D456B8">
      <w:pPr>
        <w:pStyle w:val="NoSpacing"/>
        <w:rPr>
          <w:rFonts w:cs="Times New Roman"/>
          <w:szCs w:val="24"/>
        </w:rPr>
      </w:pPr>
    </w:p>
    <w:p w14:paraId="2594F4AE" w14:textId="77777777" w:rsidR="00D456B8" w:rsidRDefault="00D456B8" w:rsidP="00D456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p w14:paraId="737C11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432C0" w14:textId="77777777" w:rsidR="00D456B8" w:rsidRDefault="00D456B8" w:rsidP="009139A6">
      <w:r>
        <w:separator/>
      </w:r>
    </w:p>
  </w:endnote>
  <w:endnote w:type="continuationSeparator" w:id="0">
    <w:p w14:paraId="177865F1" w14:textId="77777777" w:rsidR="00D456B8" w:rsidRDefault="00D456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676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C3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285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C57E5" w14:textId="77777777" w:rsidR="00D456B8" w:rsidRDefault="00D456B8" w:rsidP="009139A6">
      <w:r>
        <w:separator/>
      </w:r>
    </w:p>
  </w:footnote>
  <w:footnote w:type="continuationSeparator" w:id="0">
    <w:p w14:paraId="5E39B446" w14:textId="77777777" w:rsidR="00D456B8" w:rsidRDefault="00D456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5BF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610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8A5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6B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56B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6566C"/>
  <w15:chartTrackingRefBased/>
  <w15:docId w15:val="{E0FD5F8D-B12D-4FB2-AF85-85D3F708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2023-12-01T12:03:00Z</dcterms:created>
  <dcterms:modified xsi:type="dcterms:W3CDTF">2023-12-01T12:04:00Z</dcterms:modified>
</cp:coreProperties>
</file>