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4144D" w14:textId="0657F66F" w:rsidR="004C0155" w:rsidRDefault="004C0155" w:rsidP="004C0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7795C4BB" w14:textId="2053E349" w:rsidR="004C0155" w:rsidRDefault="004C0155" w:rsidP="004C0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Darliston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Shropshire.</w:t>
      </w:r>
    </w:p>
    <w:p w14:paraId="574B863E" w14:textId="77777777" w:rsidR="004C0155" w:rsidRDefault="004C0155" w:rsidP="004C01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69E22D" w14:textId="77777777" w:rsidR="004C0155" w:rsidRDefault="004C0155" w:rsidP="004C01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16902C" w14:textId="6503A718" w:rsidR="004C0155" w:rsidRDefault="004C0155" w:rsidP="004C0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Feb.1443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Hodnet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0A5A7D2" w14:textId="77777777" w:rsidR="004C0155" w:rsidRDefault="004C0155" w:rsidP="004C0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E241A34" w14:textId="77777777" w:rsidR="004C0155" w:rsidRDefault="004C0155" w:rsidP="004C0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26-96)</w:t>
      </w:r>
    </w:p>
    <w:p w14:paraId="6A0DFA8E" w14:textId="77777777" w:rsidR="004C0155" w:rsidRDefault="004C0155" w:rsidP="004C01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52063C" w14:textId="77777777" w:rsidR="004C0155" w:rsidRDefault="004C0155" w:rsidP="004C01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5EDD0" w14:textId="77777777" w:rsidR="004C0155" w:rsidRPr="00A13229" w:rsidRDefault="004C0155" w:rsidP="004C01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2021</w:t>
      </w:r>
    </w:p>
    <w:p w14:paraId="020CAB09" w14:textId="1240F904" w:rsidR="00BA00AB" w:rsidRPr="004C015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C01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711FDF" w14:textId="77777777" w:rsidR="004C0155" w:rsidRDefault="004C0155" w:rsidP="009139A6">
      <w:r>
        <w:separator/>
      </w:r>
    </w:p>
  </w:endnote>
  <w:endnote w:type="continuationSeparator" w:id="0">
    <w:p w14:paraId="71B87936" w14:textId="77777777" w:rsidR="004C0155" w:rsidRDefault="004C01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3B7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3AB3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A48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0A266D" w14:textId="77777777" w:rsidR="004C0155" w:rsidRDefault="004C0155" w:rsidP="009139A6">
      <w:r>
        <w:separator/>
      </w:r>
    </w:p>
  </w:footnote>
  <w:footnote w:type="continuationSeparator" w:id="0">
    <w:p w14:paraId="7C16A19A" w14:textId="77777777" w:rsidR="004C0155" w:rsidRDefault="004C01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DF23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76D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3F7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155"/>
    <w:rsid w:val="000666E0"/>
    <w:rsid w:val="002510B7"/>
    <w:rsid w:val="004C0155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DE2CE"/>
  <w15:chartTrackingRefBased/>
  <w15:docId w15:val="{79F8FF42-B20D-44C8-86BF-73777EB9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2021-04-08T18:33:00Z</dcterms:created>
  <dcterms:modified xsi:type="dcterms:W3CDTF">2021-04-08T18:34:00Z</dcterms:modified>
</cp:coreProperties>
</file>