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7D7BA" w14:textId="77777777" w:rsidR="00AE10F4" w:rsidRDefault="00AE10F4" w:rsidP="00AE1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29C070F" w14:textId="77777777" w:rsidR="00AE10F4" w:rsidRDefault="00AE10F4" w:rsidP="00AE1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Coventry. Grocer.</w:t>
      </w:r>
    </w:p>
    <w:p w14:paraId="16C7BA78" w14:textId="77777777" w:rsidR="00AE10F4" w:rsidRDefault="00AE10F4" w:rsidP="00AE1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495647" w14:textId="77777777" w:rsidR="00AE10F4" w:rsidRDefault="00AE10F4" w:rsidP="00AE1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7F9C9D" w14:textId="77777777" w:rsidR="00AE10F4" w:rsidRDefault="00AE10F4" w:rsidP="00AE1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Thomas Moyer(q.v.) brought a plaint of trespass against him and William</w:t>
      </w:r>
    </w:p>
    <w:p w14:paraId="71A7FD10" w14:textId="77777777" w:rsidR="00AE10F4" w:rsidRDefault="00AE10F4" w:rsidP="00AE1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Frebody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Coventry(q.v.).</w:t>
      </w:r>
    </w:p>
    <w:p w14:paraId="54A43A55" w14:textId="77777777" w:rsidR="00AE10F4" w:rsidRDefault="00AE10F4" w:rsidP="00AE1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B5EC1E5" w14:textId="77777777" w:rsidR="00AE10F4" w:rsidRDefault="00AE10F4" w:rsidP="00AE1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414110" w14:textId="77777777" w:rsidR="00AE10F4" w:rsidRDefault="00AE10F4" w:rsidP="00AE10F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69D89C" w14:textId="77777777" w:rsidR="00AE10F4" w:rsidRDefault="00AE10F4" w:rsidP="00AE10F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March 2022</w:t>
      </w:r>
    </w:p>
    <w:p w14:paraId="52A09CD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2C8F3B" w14:textId="77777777" w:rsidR="00AE10F4" w:rsidRDefault="00AE10F4" w:rsidP="009139A6">
      <w:r>
        <w:separator/>
      </w:r>
    </w:p>
  </w:endnote>
  <w:endnote w:type="continuationSeparator" w:id="0">
    <w:p w14:paraId="69327E93" w14:textId="77777777" w:rsidR="00AE10F4" w:rsidRDefault="00AE10F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EE57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A0F7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E236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CDDFB" w14:textId="77777777" w:rsidR="00AE10F4" w:rsidRDefault="00AE10F4" w:rsidP="009139A6">
      <w:r>
        <w:separator/>
      </w:r>
    </w:p>
  </w:footnote>
  <w:footnote w:type="continuationSeparator" w:id="0">
    <w:p w14:paraId="2EE5FEC4" w14:textId="77777777" w:rsidR="00AE10F4" w:rsidRDefault="00AE10F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318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997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141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0F4"/>
    <w:rsid w:val="000666E0"/>
    <w:rsid w:val="002510B7"/>
    <w:rsid w:val="005C130B"/>
    <w:rsid w:val="00826F5C"/>
    <w:rsid w:val="009139A6"/>
    <w:rsid w:val="009448BB"/>
    <w:rsid w:val="00A3176C"/>
    <w:rsid w:val="00AE10F4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681B9"/>
  <w15:chartTrackingRefBased/>
  <w15:docId w15:val="{B24F3ADF-ED6A-4444-AE96-1F213D135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E10F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2022-04-22T18:30:00Z</dcterms:created>
  <dcterms:modified xsi:type="dcterms:W3CDTF">2022-04-22T18:31:00Z</dcterms:modified>
</cp:coreProperties>
</file>