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7A7133" w14:textId="77777777" w:rsidR="00CE6741" w:rsidRDefault="00CE6741" w:rsidP="00CE6741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CLERK</w:t>
      </w:r>
      <w:r>
        <w:rPr>
          <w:rFonts w:ascii="Times New Roman" w:hAnsi="Times New Roman" w:cs="Times New Roman"/>
          <w:sz w:val="24"/>
          <w:szCs w:val="24"/>
        </w:rPr>
        <w:t xml:space="preserve">      (fl.1404)</w:t>
      </w:r>
    </w:p>
    <w:p w14:paraId="395570B1" w14:textId="77777777" w:rsidR="00CE6741" w:rsidRPr="00C237D9" w:rsidRDefault="00CE6741" w:rsidP="00CE6741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Bucknall.</w:t>
      </w:r>
    </w:p>
    <w:p w14:paraId="1DD114DD" w14:textId="77777777" w:rsidR="00CE6741" w:rsidRDefault="00CE6741" w:rsidP="00CE6741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</w:p>
    <w:p w14:paraId="791A1E99" w14:textId="18D6932E" w:rsidR="00CE6741" w:rsidRDefault="00CE6741" w:rsidP="00CE6741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</w:p>
    <w:p w14:paraId="73AB501F" w14:textId="77777777" w:rsidR="00843A48" w:rsidRDefault="00843A48" w:rsidP="00843A48">
      <w:pPr>
        <w:pStyle w:val="NoSpacing"/>
        <w:ind w:left="1440" w:hanging="13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 Dec.1402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on a commission to levy and collect in Staffordshire the tax of a fifteenth </w:t>
      </w:r>
    </w:p>
    <w:p w14:paraId="0E2DAAFA" w14:textId="77777777" w:rsidR="00843A48" w:rsidRDefault="00843A48" w:rsidP="00843A48">
      <w:pPr>
        <w:pStyle w:val="NoSpacing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and a tenth granted to the King at the last Parliament.</w:t>
      </w:r>
    </w:p>
    <w:p w14:paraId="7AD90BEC" w14:textId="0D5EDE66" w:rsidR="00843A48" w:rsidRDefault="00843A48" w:rsidP="00843A4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(C.F.R. 1399-1405 p.188)</w:t>
      </w:r>
    </w:p>
    <w:p w14:paraId="7A14DC3F" w14:textId="77777777" w:rsidR="00CE6741" w:rsidRDefault="00CE6741" w:rsidP="00CE6741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19 Nov.1404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one of those who were commissioned to levy and collect from all </w:t>
      </w:r>
    </w:p>
    <w:p w14:paraId="0D526915" w14:textId="77777777" w:rsidR="00CE6741" w:rsidRDefault="00CE6741" w:rsidP="00CE6741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cities, boroughs and towns and from all secular lords and lay persons having</w:t>
      </w:r>
    </w:p>
    <w:p w14:paraId="2D95F869" w14:textId="77777777" w:rsidR="00CE6741" w:rsidRDefault="00CE6741" w:rsidP="00CE6741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good and possessions, and others both great and small in Staffordshire, except ecclesiastical persons, the two fifteenths and two tenths granted </w:t>
      </w:r>
    </w:p>
    <w:p w14:paraId="6D67AD4F" w14:textId="77777777" w:rsidR="00CE6741" w:rsidRDefault="00CE6741" w:rsidP="00CE6741">
      <w:pPr>
        <w:pStyle w:val="NoSpacing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to the King at the last Parliament.   (C.F.R. 1399-1405 p.284)</w:t>
      </w:r>
    </w:p>
    <w:p w14:paraId="3D708F62" w14:textId="77777777" w:rsidR="00CE6741" w:rsidRDefault="00CE6741" w:rsidP="00CE6741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</w:p>
    <w:p w14:paraId="22397ACB" w14:textId="77777777" w:rsidR="00CE6741" w:rsidRDefault="00CE6741" w:rsidP="00CE6741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</w:p>
    <w:p w14:paraId="12288F92" w14:textId="0B8698A5" w:rsidR="00CE6741" w:rsidRDefault="00CE6741" w:rsidP="00CE6741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 July 2021</w:t>
      </w:r>
    </w:p>
    <w:p w14:paraId="459A9E26" w14:textId="632284A3" w:rsidR="00843A48" w:rsidRDefault="00843A48" w:rsidP="00CE6741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30 December 2021</w:t>
      </w:r>
    </w:p>
    <w:p w14:paraId="50EA90CF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6FCF3A" w14:textId="77777777" w:rsidR="00BD7DFA" w:rsidRDefault="00BD7DFA" w:rsidP="009139A6">
      <w:r>
        <w:separator/>
      </w:r>
    </w:p>
  </w:endnote>
  <w:endnote w:type="continuationSeparator" w:id="0">
    <w:p w14:paraId="3C1907FA" w14:textId="77777777" w:rsidR="00BD7DFA" w:rsidRDefault="00BD7DFA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451717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E51285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03038B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D9472E" w14:textId="77777777" w:rsidR="00BD7DFA" w:rsidRDefault="00BD7DFA" w:rsidP="009139A6">
      <w:r>
        <w:separator/>
      </w:r>
    </w:p>
  </w:footnote>
  <w:footnote w:type="continuationSeparator" w:id="0">
    <w:p w14:paraId="19BFE35A" w14:textId="77777777" w:rsidR="00BD7DFA" w:rsidRDefault="00BD7DFA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78DE21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D00772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C82619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6741"/>
    <w:rsid w:val="000666E0"/>
    <w:rsid w:val="002510B7"/>
    <w:rsid w:val="005C130B"/>
    <w:rsid w:val="00826F5C"/>
    <w:rsid w:val="00843A48"/>
    <w:rsid w:val="009139A6"/>
    <w:rsid w:val="009448BB"/>
    <w:rsid w:val="00A3176C"/>
    <w:rsid w:val="00AE65F8"/>
    <w:rsid w:val="00BA00AB"/>
    <w:rsid w:val="00BD7DFA"/>
    <w:rsid w:val="00CB4ED9"/>
    <w:rsid w:val="00CE6741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707AF2"/>
  <w15:chartTrackingRefBased/>
  <w15:docId w15:val="{1B3B8A1A-C5CD-4548-ADC8-E810D51825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93</Words>
  <Characters>531</Characters>
  <Application>Microsoft Office Word</Application>
  <DocSecurity>0</DocSecurity>
  <Lines>4</Lines>
  <Paragraphs>1</Paragraphs>
  <ScaleCrop>false</ScaleCrop>
  <Company/>
  <LinksUpToDate>false</LinksUpToDate>
  <CharactersWithSpaces>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2021-08-01T11:34:00Z</dcterms:created>
  <dcterms:modified xsi:type="dcterms:W3CDTF">2021-12-30T16:22:00Z</dcterms:modified>
</cp:coreProperties>
</file>