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C1CBA" w14:textId="77777777" w:rsidR="00E511D3" w:rsidRDefault="00E511D3" w:rsidP="00E511D3">
      <w:pPr>
        <w:rPr>
          <w:rFonts w:cs="Times New Roman"/>
        </w:rPr>
      </w:pPr>
      <w:r>
        <w:rPr>
          <w:rFonts w:cs="Times New Roman"/>
          <w:u w:val="single"/>
        </w:rPr>
        <w:t>John CLERK</w:t>
      </w:r>
      <w:r>
        <w:rPr>
          <w:rFonts w:cs="Times New Roman"/>
        </w:rPr>
        <w:t xml:space="preserve">        (fl.1401)</w:t>
      </w:r>
    </w:p>
    <w:p w14:paraId="4DE6F5D1" w14:textId="77777777" w:rsidR="00E511D3" w:rsidRDefault="00E511D3" w:rsidP="00E511D3">
      <w:pPr>
        <w:rPr>
          <w:rFonts w:cs="Times New Roman"/>
        </w:rPr>
      </w:pPr>
      <w:r>
        <w:rPr>
          <w:rFonts w:cs="Times New Roman"/>
        </w:rPr>
        <w:t>of Beverley Collegiate Chapter.</w:t>
      </w:r>
    </w:p>
    <w:p w14:paraId="3071427F" w14:textId="77777777" w:rsidR="00E511D3" w:rsidRDefault="00E511D3" w:rsidP="00E511D3">
      <w:pPr>
        <w:rPr>
          <w:rFonts w:cs="Times New Roman"/>
        </w:rPr>
      </w:pPr>
    </w:p>
    <w:p w14:paraId="0410C760" w14:textId="77777777" w:rsidR="00E511D3" w:rsidRDefault="00E511D3" w:rsidP="00E511D3">
      <w:pPr>
        <w:rPr>
          <w:rFonts w:cs="Times New Roman"/>
        </w:rPr>
      </w:pPr>
    </w:p>
    <w:p w14:paraId="12BD5B0F" w14:textId="77777777" w:rsidR="00E511D3" w:rsidRDefault="00E511D3" w:rsidP="00E511D3">
      <w:pPr>
        <w:rPr>
          <w:rFonts w:cs="Times New Roman"/>
        </w:rPr>
      </w:pPr>
      <w:r>
        <w:rPr>
          <w:rFonts w:cs="Times New Roman"/>
        </w:rPr>
        <w:t>24 Sep.1401</w:t>
      </w:r>
      <w:r>
        <w:rPr>
          <w:rFonts w:cs="Times New Roman"/>
        </w:rPr>
        <w:tab/>
        <w:t>He was ordained deacon in the prebendal church of Sherburn in Elmet.</w:t>
      </w:r>
    </w:p>
    <w:p w14:paraId="055B163C" w14:textId="77777777" w:rsidR="00E511D3" w:rsidRDefault="00E511D3" w:rsidP="00E511D3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17)</w:t>
      </w:r>
    </w:p>
    <w:p w14:paraId="1270AFBA" w14:textId="77777777" w:rsidR="00E511D3" w:rsidRDefault="00E511D3" w:rsidP="00E511D3">
      <w:pPr>
        <w:rPr>
          <w:rFonts w:cs="Times New Roman"/>
        </w:rPr>
      </w:pPr>
    </w:p>
    <w:p w14:paraId="08122154" w14:textId="77777777" w:rsidR="00E511D3" w:rsidRDefault="00E511D3" w:rsidP="00E511D3">
      <w:pPr>
        <w:rPr>
          <w:rFonts w:cs="Times New Roman"/>
        </w:rPr>
      </w:pPr>
    </w:p>
    <w:p w14:paraId="3A95542E" w14:textId="77777777" w:rsidR="00E511D3" w:rsidRDefault="00E511D3" w:rsidP="00E511D3">
      <w:pPr>
        <w:rPr>
          <w:rFonts w:cs="Times New Roman"/>
        </w:rPr>
      </w:pPr>
      <w:r>
        <w:rPr>
          <w:rFonts w:cs="Times New Roman"/>
        </w:rPr>
        <w:t>5 May 2026</w:t>
      </w:r>
    </w:p>
    <w:p w14:paraId="11F311CE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98EAE" w14:textId="77777777" w:rsidR="001E4744" w:rsidRDefault="001E4744" w:rsidP="00086E2C">
      <w:r>
        <w:separator/>
      </w:r>
    </w:p>
  </w:endnote>
  <w:endnote w:type="continuationSeparator" w:id="0">
    <w:p w14:paraId="5149A82E" w14:textId="77777777" w:rsidR="001E4744" w:rsidRDefault="001E4744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3EBE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740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0C42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5EA5C" w14:textId="77777777" w:rsidR="001E4744" w:rsidRDefault="001E4744" w:rsidP="00086E2C">
      <w:r>
        <w:separator/>
      </w:r>
    </w:p>
  </w:footnote>
  <w:footnote w:type="continuationSeparator" w:id="0">
    <w:p w14:paraId="3B4220EE" w14:textId="77777777" w:rsidR="001E4744" w:rsidRDefault="001E4744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FD2C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5DBC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BD70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1D3"/>
    <w:rsid w:val="00086E2C"/>
    <w:rsid w:val="000A2E7A"/>
    <w:rsid w:val="001E4744"/>
    <w:rsid w:val="002244B7"/>
    <w:rsid w:val="00314D94"/>
    <w:rsid w:val="005435B9"/>
    <w:rsid w:val="00617568"/>
    <w:rsid w:val="006E68FA"/>
    <w:rsid w:val="008E56AD"/>
    <w:rsid w:val="00AF65CA"/>
    <w:rsid w:val="00E511D3"/>
    <w:rsid w:val="00ED3A55"/>
    <w:rsid w:val="00F479D0"/>
    <w:rsid w:val="00F5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40F54"/>
  <w15:chartTrackingRefBased/>
  <w15:docId w15:val="{32913D6E-1F5B-4F92-BDF4-1A5D9A2CE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1D3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2026-05-14T18:19:00Z</dcterms:created>
  <dcterms:modified xsi:type="dcterms:W3CDTF">2026-05-14T18:20:00Z</dcterms:modified>
</cp:coreProperties>
</file>