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4C7C27" w14:textId="77777777" w:rsidR="00E74350" w:rsidRDefault="00E74350" w:rsidP="00E74350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</w:t>
      </w:r>
      <w:r>
        <w:rPr>
          <w:rFonts w:ascii="Times New Roman" w:hAnsi="Times New Roman" w:cs="Times New Roman"/>
        </w:rPr>
        <w:t xml:space="preserve">       (fl.1483)</w:t>
      </w:r>
    </w:p>
    <w:p w14:paraId="2243CCEB" w14:textId="77777777" w:rsidR="00E74350" w:rsidRDefault="00E74350" w:rsidP="00E74350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Grocer.</w:t>
      </w:r>
    </w:p>
    <w:p w14:paraId="1E192AAA" w14:textId="77777777" w:rsidR="00E74350" w:rsidRDefault="00E74350" w:rsidP="00E74350">
      <w:pPr>
        <w:tabs>
          <w:tab w:val="left" w:pos="720"/>
        </w:tabs>
        <w:rPr>
          <w:rFonts w:ascii="Times New Roman" w:hAnsi="Times New Roman" w:cs="Times New Roman"/>
        </w:rPr>
      </w:pPr>
    </w:p>
    <w:p w14:paraId="468686B0" w14:textId="77777777" w:rsidR="00E74350" w:rsidRDefault="00E74350" w:rsidP="00E74350">
      <w:pPr>
        <w:tabs>
          <w:tab w:val="left" w:pos="720"/>
        </w:tabs>
        <w:rPr>
          <w:rFonts w:ascii="Times New Roman" w:hAnsi="Times New Roman" w:cs="Times New Roman"/>
        </w:rPr>
      </w:pPr>
    </w:p>
    <w:p w14:paraId="31E9D9FE" w14:textId="77777777" w:rsidR="00E74350" w:rsidRDefault="00E74350" w:rsidP="00E74350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trespass and assault against Thomas Mower(q.v.), </w:t>
      </w:r>
    </w:p>
    <w:p w14:paraId="735CA6C2" w14:textId="77777777" w:rsidR="00E74350" w:rsidRDefault="00E74350" w:rsidP="00E74350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Steventon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Thomasyn</w:t>
      </w:r>
      <w:proofErr w:type="spellEnd"/>
      <w:r>
        <w:rPr>
          <w:rFonts w:ascii="Times New Roman" w:hAnsi="Times New Roman" w:cs="Times New Roman"/>
        </w:rPr>
        <w:t>(q.v.), all of Coventry.</w:t>
      </w:r>
    </w:p>
    <w:p w14:paraId="4476573D" w14:textId="77777777" w:rsidR="00E74350" w:rsidRDefault="00E74350" w:rsidP="00E74350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B2129B">
        <w:rPr>
          <w:rFonts w:ascii="Times New Roman" w:hAnsi="Times New Roman" w:cs="Times New Roman"/>
          <w:u w:val="single"/>
        </w:rPr>
        <w:t>http://aalt.law.uh.edu/Indices/CP40Indices/CP40no883Pl.htm</w:t>
      </w:r>
      <w:r>
        <w:rPr>
          <w:rFonts w:ascii="Times New Roman" w:hAnsi="Times New Roman" w:cs="Times New Roman"/>
        </w:rPr>
        <w:t xml:space="preserve"> )</w:t>
      </w:r>
    </w:p>
    <w:p w14:paraId="0AFD9542" w14:textId="77777777" w:rsidR="00E74350" w:rsidRDefault="00E74350" w:rsidP="00E74350">
      <w:pPr>
        <w:tabs>
          <w:tab w:val="left" w:pos="720"/>
        </w:tabs>
        <w:rPr>
          <w:rFonts w:ascii="Times New Roman" w:hAnsi="Times New Roman" w:cs="Times New Roman"/>
        </w:rPr>
      </w:pPr>
    </w:p>
    <w:p w14:paraId="3D53AD23" w14:textId="77777777" w:rsidR="00E74350" w:rsidRDefault="00E74350" w:rsidP="00E74350">
      <w:pPr>
        <w:tabs>
          <w:tab w:val="left" w:pos="720"/>
        </w:tabs>
        <w:rPr>
          <w:rFonts w:ascii="Times New Roman" w:hAnsi="Times New Roman" w:cs="Times New Roman"/>
        </w:rPr>
      </w:pPr>
    </w:p>
    <w:p w14:paraId="4E25FF57" w14:textId="77777777" w:rsidR="00E74350" w:rsidRDefault="00E74350" w:rsidP="00E74350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July 2019</w:t>
      </w:r>
    </w:p>
    <w:p w14:paraId="13FB81D4" w14:textId="77777777" w:rsidR="006B2F86" w:rsidRPr="00E71FC3" w:rsidRDefault="00E7435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5C8B04" w14:textId="77777777" w:rsidR="00E74350" w:rsidRDefault="00E74350" w:rsidP="00E71FC3">
      <w:r>
        <w:separator/>
      </w:r>
    </w:p>
  </w:endnote>
  <w:endnote w:type="continuationSeparator" w:id="0">
    <w:p w14:paraId="58DCEC63" w14:textId="77777777" w:rsidR="00E74350" w:rsidRDefault="00E7435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29DE5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B04B3A" w14:textId="77777777" w:rsidR="00E74350" w:rsidRDefault="00E74350" w:rsidP="00E71FC3">
      <w:r>
        <w:separator/>
      </w:r>
    </w:p>
  </w:footnote>
  <w:footnote w:type="continuationSeparator" w:id="0">
    <w:p w14:paraId="0CB907C9" w14:textId="77777777" w:rsidR="00E74350" w:rsidRDefault="00E7435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35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74350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B5B29"/>
  <w15:chartTrackingRefBased/>
  <w15:docId w15:val="{BA52962D-6E83-4675-AB9E-D47B1D6D0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35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2019-07-21T19:05:00Z</dcterms:created>
  <dcterms:modified xsi:type="dcterms:W3CDTF">2019-07-21T19:06:00Z</dcterms:modified>
</cp:coreProperties>
</file>