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37FE" w14:textId="77777777" w:rsidR="00A20885" w:rsidRDefault="00A20885" w:rsidP="00A2088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008C32C" w14:textId="77777777" w:rsidR="00A20885" w:rsidRDefault="00A20885" w:rsidP="00A2088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B3435CB" w14:textId="77777777" w:rsidR="00A20885" w:rsidRDefault="00A20885" w:rsidP="00A2088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D00792C" w14:textId="77777777" w:rsidR="00A20885" w:rsidRDefault="00A20885" w:rsidP="00A2088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635714F" w14:textId="77777777" w:rsidR="00A20885" w:rsidRDefault="00A20885" w:rsidP="00A20885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7B48EC37" w14:textId="77777777" w:rsidR="00A20885" w:rsidRPr="00065994" w:rsidRDefault="00A20885" w:rsidP="00A2088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379AF863" w14:textId="77777777" w:rsidR="00A20885" w:rsidRPr="00065994" w:rsidRDefault="00A20885" w:rsidP="00A2088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F37B1ED" w14:textId="77777777" w:rsidR="00A20885" w:rsidRDefault="00A20885" w:rsidP="00A2088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6B1A146" w14:textId="77777777" w:rsidR="00A20885" w:rsidRDefault="00A20885" w:rsidP="00A2088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84BB8C" w14:textId="77777777" w:rsidR="00A20885" w:rsidRDefault="00A20885" w:rsidP="00A2088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A1B976B" w14:textId="77777777" w:rsidR="00A20885" w:rsidRDefault="00A20885" w:rsidP="00A2088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July 2023</w:t>
      </w:r>
    </w:p>
    <w:p w14:paraId="2EE128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05C1A" w14:textId="77777777" w:rsidR="00A20885" w:rsidRDefault="00A20885" w:rsidP="009139A6">
      <w:r>
        <w:separator/>
      </w:r>
    </w:p>
  </w:endnote>
  <w:endnote w:type="continuationSeparator" w:id="0">
    <w:p w14:paraId="34F69E89" w14:textId="77777777" w:rsidR="00A20885" w:rsidRDefault="00A208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47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7F4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FB0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0A4EB" w14:textId="77777777" w:rsidR="00A20885" w:rsidRDefault="00A20885" w:rsidP="009139A6">
      <w:r>
        <w:separator/>
      </w:r>
    </w:p>
  </w:footnote>
  <w:footnote w:type="continuationSeparator" w:id="0">
    <w:p w14:paraId="20023353" w14:textId="77777777" w:rsidR="00A20885" w:rsidRDefault="00A208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42E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036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7B4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85"/>
    <w:rsid w:val="000666E0"/>
    <w:rsid w:val="002510B7"/>
    <w:rsid w:val="005C130B"/>
    <w:rsid w:val="00826F5C"/>
    <w:rsid w:val="009139A6"/>
    <w:rsid w:val="009448BB"/>
    <w:rsid w:val="00947624"/>
    <w:rsid w:val="00A20885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CA1B8"/>
  <w15:chartTrackingRefBased/>
  <w15:docId w15:val="{464986B7-FD8C-4505-B201-173A938A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2023-08-07T09:16:00Z</dcterms:created>
  <dcterms:modified xsi:type="dcterms:W3CDTF">2023-08-07T09:16:00Z</dcterms:modified>
</cp:coreProperties>
</file>