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8137A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12800FC2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5E93042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DED4950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3226D23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1AC1A0EC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114742F9" w14:textId="77777777" w:rsidR="00EA770B" w:rsidRDefault="00EA770B" w:rsidP="00EA770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5E0F7A3" w14:textId="77777777" w:rsidR="00EA770B" w:rsidRDefault="00EA770B" w:rsidP="00EA770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5289165C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2BA1DC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4ED57FA" w14:textId="77777777" w:rsidR="00EA770B" w:rsidRDefault="00EA770B" w:rsidP="00EA77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November 2022</w:t>
      </w:r>
    </w:p>
    <w:p w14:paraId="6D17D2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A4977" w14:textId="77777777" w:rsidR="00EA770B" w:rsidRDefault="00EA770B" w:rsidP="009139A6">
      <w:r>
        <w:separator/>
      </w:r>
    </w:p>
  </w:endnote>
  <w:endnote w:type="continuationSeparator" w:id="0">
    <w:p w14:paraId="25925CF6" w14:textId="77777777" w:rsidR="00EA770B" w:rsidRDefault="00EA77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64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992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A18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238E1" w14:textId="77777777" w:rsidR="00EA770B" w:rsidRDefault="00EA770B" w:rsidP="009139A6">
      <w:r>
        <w:separator/>
      </w:r>
    </w:p>
  </w:footnote>
  <w:footnote w:type="continuationSeparator" w:id="0">
    <w:p w14:paraId="0E6CE5BC" w14:textId="77777777" w:rsidR="00EA770B" w:rsidRDefault="00EA77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83D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6B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A6A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70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A770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1D276"/>
  <w15:chartTrackingRefBased/>
  <w15:docId w15:val="{F5F7ADDC-E240-4155-B0C8-15D575FD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2022-12-23T12:54:00Z</dcterms:created>
  <dcterms:modified xsi:type="dcterms:W3CDTF">2022-12-23T12:55:00Z</dcterms:modified>
</cp:coreProperties>
</file>