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4BAFC6" w14:textId="77777777" w:rsidR="0063776E" w:rsidRDefault="0063776E" w:rsidP="0063776E">
      <w:pPr>
        <w:pStyle w:val="NoSpacing"/>
        <w:rPr>
          <w:color w:val="333333"/>
          <w:shd w:val="clear" w:color="auto" w:fill="FFFFFF"/>
        </w:rPr>
      </w:pPr>
      <w:r>
        <w:rPr>
          <w:u w:val="single"/>
        </w:rPr>
        <w:t>John CLERK</w:t>
      </w:r>
      <w:r>
        <w:t xml:space="preserve">      </w:t>
      </w:r>
      <w:r>
        <w:rPr>
          <w:color w:val="333333"/>
          <w:shd w:val="clear" w:color="auto" w:fill="FFFFFF"/>
        </w:rPr>
        <w:t>(fl.1453-5)</w:t>
      </w:r>
    </w:p>
    <w:p w14:paraId="24A31E8A" w14:textId="77777777" w:rsidR="0063776E" w:rsidRDefault="0063776E" w:rsidP="0063776E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Rector of </w:t>
      </w:r>
      <w:proofErr w:type="spellStart"/>
      <w:r>
        <w:rPr>
          <w:color w:val="333333"/>
          <w:shd w:val="clear" w:color="auto" w:fill="FFFFFF"/>
        </w:rPr>
        <w:t>St.Mary’s</w:t>
      </w:r>
      <w:proofErr w:type="spellEnd"/>
      <w:r>
        <w:rPr>
          <w:color w:val="333333"/>
          <w:shd w:val="clear" w:color="auto" w:fill="FFFFFF"/>
        </w:rPr>
        <w:t xml:space="preserve"> Church, West Winch, Norfolk.</w:t>
      </w:r>
    </w:p>
    <w:p w14:paraId="20D76548" w14:textId="77777777" w:rsidR="0063776E" w:rsidRDefault="0063776E" w:rsidP="0063776E">
      <w:pPr>
        <w:pStyle w:val="NoSpacing"/>
        <w:rPr>
          <w:color w:val="333333"/>
          <w:shd w:val="clear" w:color="auto" w:fill="FFFFFF"/>
        </w:rPr>
      </w:pPr>
    </w:p>
    <w:p w14:paraId="02554A22" w14:textId="77777777" w:rsidR="0063776E" w:rsidRDefault="0063776E" w:rsidP="0063776E">
      <w:pPr>
        <w:pStyle w:val="NoSpacing"/>
        <w:rPr>
          <w:color w:val="333333"/>
          <w:shd w:val="clear" w:color="auto" w:fill="FFFFFF"/>
        </w:rPr>
      </w:pPr>
    </w:p>
    <w:p w14:paraId="1D09BF10" w14:textId="77777777" w:rsidR="0063776E" w:rsidRDefault="0063776E" w:rsidP="0063776E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ab/>
        <w:t>1453</w:t>
      </w:r>
      <w:r>
        <w:rPr>
          <w:color w:val="333333"/>
          <w:shd w:val="clear" w:color="auto" w:fill="FFFFFF"/>
        </w:rPr>
        <w:tab/>
        <w:t>He became Rector.</w:t>
      </w:r>
    </w:p>
    <w:p w14:paraId="19F391F3" w14:textId="77777777" w:rsidR="0063776E" w:rsidRDefault="0063776E" w:rsidP="0063776E">
      <w:pPr>
        <w:pStyle w:val="NoSpacing"/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West Winch',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155-157.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http://www.british-history.ac.uk/topographical-hist-norfolk/vol9/pp155-157 [accessed 5 July 2019].</w:t>
      </w:r>
      <w:r>
        <w:rPr>
          <w:color w:val="333333"/>
          <w:shd w:val="clear" w:color="auto" w:fill="FFFFFF"/>
        </w:rPr>
        <w:t xml:space="preserve"> )</w:t>
      </w:r>
    </w:p>
    <w:p w14:paraId="3032C62F" w14:textId="77777777" w:rsidR="0063776E" w:rsidRDefault="0063776E" w:rsidP="0063776E">
      <w:pPr>
        <w:pStyle w:val="NoSpacing"/>
      </w:pPr>
    </w:p>
    <w:p w14:paraId="26E9C7AD" w14:textId="77777777" w:rsidR="0063776E" w:rsidRDefault="0063776E" w:rsidP="0063776E">
      <w:pPr>
        <w:pStyle w:val="NoSpacing"/>
      </w:pPr>
    </w:p>
    <w:p w14:paraId="719E0013" w14:textId="77777777" w:rsidR="0063776E" w:rsidRDefault="0063776E" w:rsidP="0063776E">
      <w:pPr>
        <w:pStyle w:val="NoSpacing"/>
      </w:pPr>
      <w:r>
        <w:t>5 July 2019</w:t>
      </w:r>
    </w:p>
    <w:p w14:paraId="79904FBC" w14:textId="77777777" w:rsidR="006B2F86" w:rsidRPr="00E71FC3" w:rsidRDefault="0063776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2AD67" w14:textId="77777777" w:rsidR="0063776E" w:rsidRDefault="0063776E" w:rsidP="00E71FC3">
      <w:pPr>
        <w:spacing w:after="0" w:line="240" w:lineRule="auto"/>
      </w:pPr>
      <w:r>
        <w:separator/>
      </w:r>
    </w:p>
  </w:endnote>
  <w:endnote w:type="continuationSeparator" w:id="0">
    <w:p w14:paraId="6D8F1B15" w14:textId="77777777" w:rsidR="0063776E" w:rsidRDefault="0063776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4C472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4FDF80" w14:textId="77777777" w:rsidR="0063776E" w:rsidRDefault="0063776E" w:rsidP="00E71FC3">
      <w:pPr>
        <w:spacing w:after="0" w:line="240" w:lineRule="auto"/>
      </w:pPr>
      <w:r>
        <w:separator/>
      </w:r>
    </w:p>
  </w:footnote>
  <w:footnote w:type="continuationSeparator" w:id="0">
    <w:p w14:paraId="7D0F683E" w14:textId="77777777" w:rsidR="0063776E" w:rsidRDefault="0063776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76E"/>
    <w:rsid w:val="001A7C09"/>
    <w:rsid w:val="00577BD5"/>
    <w:rsid w:val="0063776E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0C198"/>
  <w15:chartTrackingRefBased/>
  <w15:docId w15:val="{AE8A9C32-B400-49E3-9A49-C5DF99F30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63776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2019-07-10T20:20:00Z</dcterms:created>
  <dcterms:modified xsi:type="dcterms:W3CDTF">2019-07-10T20:21:00Z</dcterms:modified>
</cp:coreProperties>
</file>