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7753A2" w14:textId="77777777" w:rsidR="00B64839" w:rsidRDefault="00B64839" w:rsidP="00B6483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CLERK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fl.1477-84)</w:t>
      </w:r>
    </w:p>
    <w:p w14:paraId="2ED065BD" w14:textId="77777777" w:rsidR="00B64839" w:rsidRDefault="00B64839" w:rsidP="00B6483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Rector of Higham </w:t>
      </w:r>
      <w:proofErr w:type="spellStart"/>
      <w:r>
        <w:rPr>
          <w:rFonts w:cs="Times New Roman"/>
          <w:szCs w:val="24"/>
        </w:rPr>
        <w:t>Gobian</w:t>
      </w:r>
      <w:proofErr w:type="spellEnd"/>
      <w:r>
        <w:rPr>
          <w:rFonts w:cs="Times New Roman"/>
          <w:szCs w:val="24"/>
        </w:rPr>
        <w:t>, Bedfordshire.</w:t>
      </w:r>
    </w:p>
    <w:p w14:paraId="0BDBCF1E" w14:textId="77777777" w:rsidR="00B64839" w:rsidRDefault="00B64839" w:rsidP="00B64839">
      <w:pPr>
        <w:pStyle w:val="NoSpacing"/>
        <w:rPr>
          <w:rFonts w:cs="Times New Roman"/>
          <w:szCs w:val="24"/>
        </w:rPr>
      </w:pPr>
    </w:p>
    <w:p w14:paraId="0AA56202" w14:textId="77777777" w:rsidR="00B64839" w:rsidRDefault="00B64839" w:rsidP="00B64839">
      <w:pPr>
        <w:pStyle w:val="NoSpacing"/>
        <w:rPr>
          <w:rFonts w:cs="Times New Roman"/>
          <w:szCs w:val="24"/>
        </w:rPr>
      </w:pPr>
    </w:p>
    <w:p w14:paraId="05AD8B5F" w14:textId="77777777" w:rsidR="00B64839" w:rsidRDefault="00B64839" w:rsidP="00B6483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10 Jun.1477</w:t>
      </w:r>
      <w:r>
        <w:rPr>
          <w:rFonts w:cs="Times New Roman"/>
          <w:szCs w:val="24"/>
        </w:rPr>
        <w:tab/>
        <w:t>He became Rector.</w:t>
      </w:r>
    </w:p>
    <w:p w14:paraId="6DC8682B" w14:textId="77777777" w:rsidR="00B64839" w:rsidRDefault="00B64839" w:rsidP="00B6483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(</w:t>
      </w:r>
      <w:hyperlink r:id="rId6" w:history="1">
        <w:r w:rsidRPr="00937E53">
          <w:rPr>
            <w:rStyle w:val="Hyperlink"/>
            <w:rFonts w:cs="Times New Roman"/>
            <w:szCs w:val="24"/>
          </w:rPr>
          <w:t>https://bedsarchives.bedford.gov.uk/CommunityHistories/HighamGobion/ListOfHighamGobionRectors.aspx</w:t>
        </w:r>
      </w:hyperlink>
      <w:r>
        <w:rPr>
          <w:rFonts w:cs="Times New Roman"/>
          <w:szCs w:val="24"/>
        </w:rPr>
        <w:t xml:space="preserve"> )</w:t>
      </w:r>
    </w:p>
    <w:p w14:paraId="3C511D5A" w14:textId="77777777" w:rsidR="00B64839" w:rsidRDefault="00B64839" w:rsidP="00B6483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16 Jun.1484</w:t>
      </w:r>
      <w:r>
        <w:rPr>
          <w:rFonts w:cs="Times New Roman"/>
          <w:szCs w:val="24"/>
        </w:rPr>
        <w:tab/>
        <w:t>He had resigned by this date.   (ibid.)</w:t>
      </w:r>
    </w:p>
    <w:p w14:paraId="0EDFD68C" w14:textId="77777777" w:rsidR="00B64839" w:rsidRDefault="00B64839" w:rsidP="00B64839">
      <w:pPr>
        <w:pStyle w:val="NoSpacing"/>
        <w:rPr>
          <w:rFonts w:cs="Times New Roman"/>
          <w:szCs w:val="24"/>
        </w:rPr>
      </w:pPr>
    </w:p>
    <w:p w14:paraId="3C366BF6" w14:textId="77777777" w:rsidR="00B64839" w:rsidRDefault="00B64839" w:rsidP="00B64839">
      <w:pPr>
        <w:pStyle w:val="NoSpacing"/>
        <w:rPr>
          <w:rFonts w:cs="Times New Roman"/>
          <w:szCs w:val="24"/>
        </w:rPr>
      </w:pPr>
    </w:p>
    <w:p w14:paraId="0ED89190" w14:textId="77777777" w:rsidR="00B64839" w:rsidRDefault="00B64839" w:rsidP="00B6483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17 January 2025</w:t>
      </w:r>
    </w:p>
    <w:p w14:paraId="426706AE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4CC524" w14:textId="77777777" w:rsidR="00B64839" w:rsidRDefault="00B64839" w:rsidP="009139A6">
      <w:r>
        <w:separator/>
      </w:r>
    </w:p>
  </w:endnote>
  <w:endnote w:type="continuationSeparator" w:id="0">
    <w:p w14:paraId="707AA18B" w14:textId="77777777" w:rsidR="00B64839" w:rsidRDefault="00B6483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45882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902F72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E00ED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D1DAF3" w14:textId="77777777" w:rsidR="00B64839" w:rsidRDefault="00B64839" w:rsidP="009139A6">
      <w:r>
        <w:separator/>
      </w:r>
    </w:p>
  </w:footnote>
  <w:footnote w:type="continuationSeparator" w:id="0">
    <w:p w14:paraId="1DB62154" w14:textId="77777777" w:rsidR="00B64839" w:rsidRDefault="00B6483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DE087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2CA4B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58494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4839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9E7241"/>
    <w:rsid w:val="00A3176C"/>
    <w:rsid w:val="00AE65F8"/>
    <w:rsid w:val="00B64839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0F6BBC"/>
  <w15:chartTrackingRefBased/>
  <w15:docId w15:val="{EF4C2D18-AD52-4278-941D-BF375192F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B6483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bedsarchives.bedford.gov.uk/CommunityHistories/HighamGobion/ListOfHighamGobionRectors.aspx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57</Words>
  <Characters>331</Characters>
  <Application>Microsoft Office Word</Application>
  <DocSecurity>0</DocSecurity>
  <Lines>2</Lines>
  <Paragraphs>1</Paragraphs>
  <ScaleCrop>false</ScaleCrop>
  <Company/>
  <LinksUpToDate>false</LinksUpToDate>
  <CharactersWithSpaces>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2025-01-17T17:50:00Z</dcterms:created>
  <dcterms:modified xsi:type="dcterms:W3CDTF">2025-01-17T17:50:00Z</dcterms:modified>
</cp:coreProperties>
</file>