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F8F" w:rsidRDefault="003D7F8F" w:rsidP="003D7F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D7F8F" w:rsidRDefault="003D7F8F" w:rsidP="003D7F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Wrotham, Kent. Baron of the Exchequer.</w:t>
      </w:r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Alice(q.v.).</w:t>
      </w:r>
    </w:p>
    <w:p w:rsidR="003D7F8F" w:rsidRDefault="003D7F8F" w:rsidP="003D7F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 (ibid.)</w:t>
      </w:r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Alice and John Clerk(q.v.).   (ibid.)</w:t>
      </w:r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</w:p>
    <w:p w:rsidR="003D7F8F" w:rsidRDefault="003D7F8F" w:rsidP="003D7F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June 2017</w:t>
      </w:r>
    </w:p>
    <w:p w:rsidR="006B2F86" w:rsidRPr="00E71FC3" w:rsidRDefault="003D7F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F8F" w:rsidRDefault="003D7F8F" w:rsidP="00E71FC3">
      <w:r>
        <w:separator/>
      </w:r>
    </w:p>
  </w:endnote>
  <w:endnote w:type="continuationSeparator" w:id="0">
    <w:p w:rsidR="003D7F8F" w:rsidRDefault="003D7F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F8F" w:rsidRDefault="003D7F8F" w:rsidP="00E71FC3">
      <w:r>
        <w:separator/>
      </w:r>
    </w:p>
  </w:footnote>
  <w:footnote w:type="continuationSeparator" w:id="0">
    <w:p w:rsidR="003D7F8F" w:rsidRDefault="003D7F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8F"/>
    <w:rsid w:val="001A7C09"/>
    <w:rsid w:val="003D7F8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FECFB-51C3-4A55-9D9A-CBAFCC2D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7F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2017-06-22T20:13:00Z</dcterms:created>
  <dcterms:modified xsi:type="dcterms:W3CDTF">2017-06-22T20:14:00Z</dcterms:modified>
</cp:coreProperties>
</file>