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F903" w14:textId="77777777" w:rsidR="00F65318" w:rsidRDefault="00F65318" w:rsidP="00F65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0F6BCFD" w14:textId="77777777" w:rsidR="00F65318" w:rsidRDefault="00F65318" w:rsidP="00F65318">
      <w:pPr>
        <w:pStyle w:val="NoSpacing"/>
        <w:rPr>
          <w:rFonts w:cs="Times New Roman"/>
          <w:szCs w:val="24"/>
        </w:rPr>
      </w:pPr>
    </w:p>
    <w:p w14:paraId="64BCE1AB" w14:textId="77777777" w:rsidR="00F65318" w:rsidRDefault="00F65318" w:rsidP="00F65318">
      <w:pPr>
        <w:pStyle w:val="NoSpacing"/>
        <w:rPr>
          <w:rFonts w:cs="Times New Roman"/>
          <w:szCs w:val="24"/>
        </w:rPr>
      </w:pPr>
    </w:p>
    <w:p w14:paraId="3D2A39F5" w14:textId="77777777" w:rsidR="00F65318" w:rsidRDefault="00F65318" w:rsidP="00F65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Maidstone,</w:t>
      </w:r>
    </w:p>
    <w:p w14:paraId="17FE47DE" w14:textId="77777777" w:rsidR="00F65318" w:rsidRDefault="00F65318" w:rsidP="00F653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Kent,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Richard Culpeper(q.v.).</w:t>
      </w:r>
    </w:p>
    <w:p w14:paraId="1117DDA7" w14:textId="77777777" w:rsidR="00F65318" w:rsidRDefault="00F65318" w:rsidP="00F6531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B9F0684" w14:textId="77777777" w:rsidR="00F65318" w:rsidRDefault="00F65318" w:rsidP="00F6531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pp.125-6)</w:t>
      </w:r>
    </w:p>
    <w:p w14:paraId="7EC9CE4A" w14:textId="77777777" w:rsidR="00F65318" w:rsidRDefault="00F65318" w:rsidP="00F65318">
      <w:pPr>
        <w:pStyle w:val="NoSpacing"/>
        <w:rPr>
          <w:rFonts w:eastAsia="Times New Roman" w:cs="Times New Roman"/>
          <w:szCs w:val="24"/>
        </w:rPr>
      </w:pPr>
    </w:p>
    <w:p w14:paraId="1EFBF302" w14:textId="77777777" w:rsidR="00F65318" w:rsidRDefault="00F65318" w:rsidP="00F65318">
      <w:pPr>
        <w:pStyle w:val="NoSpacing"/>
        <w:rPr>
          <w:rFonts w:eastAsia="Times New Roman" w:cs="Times New Roman"/>
          <w:szCs w:val="24"/>
        </w:rPr>
      </w:pPr>
    </w:p>
    <w:p w14:paraId="42A64C99" w14:textId="77777777" w:rsidR="00F65318" w:rsidRDefault="00F65318" w:rsidP="00F6531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September 2023</w:t>
      </w:r>
    </w:p>
    <w:p w14:paraId="79D4A5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348A3" w14:textId="77777777" w:rsidR="00F65318" w:rsidRDefault="00F65318" w:rsidP="009139A6">
      <w:r>
        <w:separator/>
      </w:r>
    </w:p>
  </w:endnote>
  <w:endnote w:type="continuationSeparator" w:id="0">
    <w:p w14:paraId="5BFFCF04" w14:textId="77777777" w:rsidR="00F65318" w:rsidRDefault="00F653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E9B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02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9E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D5F95" w14:textId="77777777" w:rsidR="00F65318" w:rsidRDefault="00F65318" w:rsidP="009139A6">
      <w:r>
        <w:separator/>
      </w:r>
    </w:p>
  </w:footnote>
  <w:footnote w:type="continuationSeparator" w:id="0">
    <w:p w14:paraId="48B5A57D" w14:textId="77777777" w:rsidR="00F65318" w:rsidRDefault="00F653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2A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60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4D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1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0BCFA"/>
  <w15:chartTrackingRefBased/>
  <w15:docId w15:val="{63A2F44E-D6BE-4FCC-AF70-767B45D4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2023-09-23T20:34:00Z</dcterms:created>
  <dcterms:modified xsi:type="dcterms:W3CDTF">2023-09-23T20:34:00Z</dcterms:modified>
</cp:coreProperties>
</file>