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55F8" w:rsidRDefault="003155F8" w:rsidP="003155F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CLERK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3155F8" w:rsidRDefault="003155F8" w:rsidP="003155F8">
      <w:pPr>
        <w:rPr>
          <w:rFonts w:ascii="Times New Roman" w:hAnsi="Times New Roman" w:cs="Times New Roman"/>
        </w:rPr>
      </w:pPr>
    </w:p>
    <w:p w:rsidR="003155F8" w:rsidRDefault="003155F8" w:rsidP="003155F8">
      <w:pPr>
        <w:rPr>
          <w:rFonts w:ascii="Times New Roman" w:hAnsi="Times New Roman" w:cs="Times New Roman"/>
        </w:rPr>
      </w:pPr>
    </w:p>
    <w:p w:rsidR="003155F8" w:rsidRDefault="003155F8" w:rsidP="003155F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and Alice Clerk(q.v.), as the executors of John Clerk of Wrotham,</w:t>
      </w:r>
    </w:p>
    <w:p w:rsidR="003155F8" w:rsidRDefault="003155F8" w:rsidP="003155F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Kent, Baron of the Exchequer(q.v.), brought a plaint of debt against William</w:t>
      </w:r>
    </w:p>
    <w:p w:rsidR="003155F8" w:rsidRDefault="003155F8" w:rsidP="003155F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Barowegh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Biddenden</w:t>
      </w:r>
      <w:proofErr w:type="spellEnd"/>
      <w:r>
        <w:rPr>
          <w:rFonts w:ascii="Times New Roman" w:hAnsi="Times New Roman" w:cs="Times New Roman"/>
        </w:rPr>
        <w:t>, Kent(q.v.).</w:t>
      </w:r>
    </w:p>
    <w:p w:rsidR="003155F8" w:rsidRDefault="003155F8" w:rsidP="003155F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http://aalt.law.uh.edu/Indices/CP40Indices/CP40no883Pl.htm )</w:t>
      </w:r>
      <w:proofErr w:type="gramEnd"/>
    </w:p>
    <w:p w:rsidR="003155F8" w:rsidRDefault="003155F8" w:rsidP="003155F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and Alice Clerk(q.v.), as the executors of John Clerk of Wrotham,</w:t>
      </w:r>
    </w:p>
    <w:p w:rsidR="003155F8" w:rsidRDefault="003155F8" w:rsidP="003155F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Kent, Baron of the Exchequer(q.v.), brought a plaint of debt against Thomas</w:t>
      </w:r>
    </w:p>
    <w:p w:rsidR="003155F8" w:rsidRDefault="003155F8" w:rsidP="003155F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Pyknam</w:t>
      </w:r>
      <w:proofErr w:type="spellEnd"/>
      <w:r>
        <w:rPr>
          <w:rFonts w:ascii="Times New Roman" w:hAnsi="Times New Roman" w:cs="Times New Roman"/>
        </w:rPr>
        <w:t xml:space="preserve"> of Addington, Kent(q.v.), Robert </w:t>
      </w:r>
      <w:proofErr w:type="spellStart"/>
      <w:r>
        <w:rPr>
          <w:rFonts w:ascii="Times New Roman" w:hAnsi="Times New Roman" w:cs="Times New Roman"/>
        </w:rPr>
        <w:t>Tenaker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Trottiscliffe</w:t>
      </w:r>
      <w:proofErr w:type="spellEnd"/>
      <w:r>
        <w:rPr>
          <w:rFonts w:ascii="Times New Roman" w:hAnsi="Times New Roman" w:cs="Times New Roman"/>
        </w:rPr>
        <w:t>(q.v.) and</w:t>
      </w:r>
    </w:p>
    <w:p w:rsidR="003155F8" w:rsidRDefault="003155F8" w:rsidP="003155F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Umfrey</w:t>
      </w:r>
      <w:proofErr w:type="spellEnd"/>
      <w:r>
        <w:rPr>
          <w:rFonts w:ascii="Times New Roman" w:hAnsi="Times New Roman" w:cs="Times New Roman"/>
        </w:rPr>
        <w:t xml:space="preserve"> of Ash by </w:t>
      </w:r>
      <w:proofErr w:type="spellStart"/>
      <w:r>
        <w:rPr>
          <w:rFonts w:ascii="Times New Roman" w:hAnsi="Times New Roman" w:cs="Times New Roman"/>
        </w:rPr>
        <w:t>Frinningham</w:t>
      </w:r>
      <w:proofErr w:type="spellEnd"/>
      <w:r>
        <w:rPr>
          <w:rFonts w:ascii="Times New Roman" w:hAnsi="Times New Roman" w:cs="Times New Roman"/>
        </w:rPr>
        <w:t>(q.v.).  (ibid.)</w:t>
      </w:r>
    </w:p>
    <w:p w:rsidR="003155F8" w:rsidRDefault="003155F8" w:rsidP="003155F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and Alice Clerk(q.v.), as the executors of John Clerk of Wrotham,</w:t>
      </w:r>
    </w:p>
    <w:p w:rsidR="003155F8" w:rsidRDefault="003155F8" w:rsidP="003155F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Kent, Baron of the Exchequer(q.v.), brought a plaint of debt against Robert</w:t>
      </w:r>
    </w:p>
    <w:p w:rsidR="003155F8" w:rsidRDefault="003155F8" w:rsidP="003155F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Grene</w:t>
      </w:r>
      <w:proofErr w:type="spellEnd"/>
      <w:r>
        <w:rPr>
          <w:rFonts w:ascii="Times New Roman" w:hAnsi="Times New Roman" w:cs="Times New Roman"/>
        </w:rPr>
        <w:t xml:space="preserve"> of Tonbridge, Kent(q.v.).   (ibid.)</w:t>
      </w:r>
    </w:p>
    <w:p w:rsidR="003155F8" w:rsidRDefault="003155F8" w:rsidP="003155F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and Alice Clerk(q.v.), as the executors of John Clerk of Wrotham,</w:t>
      </w:r>
    </w:p>
    <w:p w:rsidR="003155F8" w:rsidRDefault="003155F8" w:rsidP="003155F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Kent, Baron of the Exchequer(q.v.), brought a plaint of debt against Michael</w:t>
      </w:r>
    </w:p>
    <w:p w:rsidR="003155F8" w:rsidRDefault="003155F8" w:rsidP="003155F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Waryn</w:t>
      </w:r>
      <w:proofErr w:type="spellEnd"/>
      <w:r>
        <w:rPr>
          <w:rFonts w:ascii="Times New Roman" w:hAnsi="Times New Roman" w:cs="Times New Roman"/>
        </w:rPr>
        <w:t xml:space="preserve"> of Wrotham, Kent(q.v.).   (ibid.)</w:t>
      </w:r>
    </w:p>
    <w:p w:rsidR="003155F8" w:rsidRDefault="003155F8" w:rsidP="003155F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and Alice Clerk(q.v.), as the executors of John Clerk of Wrotham,</w:t>
      </w:r>
    </w:p>
    <w:p w:rsidR="003155F8" w:rsidRDefault="003155F8" w:rsidP="003155F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Kent, Baron of the Exchequer(q.v.), brought a plaint of debt against John </w:t>
      </w:r>
    </w:p>
    <w:p w:rsidR="003155F8" w:rsidRDefault="003155F8" w:rsidP="003155F8">
      <w:pPr>
        <w:ind w:left="144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Dobbys</w:t>
      </w:r>
      <w:proofErr w:type="spellEnd"/>
      <w:r>
        <w:rPr>
          <w:rFonts w:ascii="Times New Roman" w:hAnsi="Times New Roman" w:cs="Times New Roman"/>
        </w:rPr>
        <w:t xml:space="preserve"> of Cobham, Kent(q.v.), and Simon </w:t>
      </w:r>
      <w:proofErr w:type="spellStart"/>
      <w:r>
        <w:rPr>
          <w:rFonts w:ascii="Times New Roman" w:hAnsi="Times New Roman" w:cs="Times New Roman"/>
        </w:rPr>
        <w:t>Vynawe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Waltington</w:t>
      </w:r>
      <w:proofErr w:type="spellEnd"/>
      <w:r>
        <w:rPr>
          <w:rFonts w:ascii="Times New Roman" w:hAnsi="Times New Roman" w:cs="Times New Roman"/>
        </w:rPr>
        <w:t>, Sussex(q.v.).</w:t>
      </w:r>
    </w:p>
    <w:p w:rsidR="003155F8" w:rsidRDefault="003155F8" w:rsidP="003155F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(ibid.).</w:t>
      </w:r>
    </w:p>
    <w:p w:rsidR="003155F8" w:rsidRDefault="003155F8" w:rsidP="003155F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and Alice Clerk(q.v.), as the executors of John Clerk of Wrotham,</w:t>
      </w:r>
    </w:p>
    <w:p w:rsidR="003155F8" w:rsidRDefault="003155F8" w:rsidP="003155F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Kent, Baron of the Exchequer(q.v.), brought a plaint of debt against John</w:t>
      </w:r>
    </w:p>
    <w:p w:rsidR="003155F8" w:rsidRDefault="003155F8" w:rsidP="003155F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Hatcher of </w:t>
      </w:r>
      <w:proofErr w:type="spellStart"/>
      <w:r>
        <w:rPr>
          <w:rFonts w:ascii="Times New Roman" w:hAnsi="Times New Roman" w:cs="Times New Roman"/>
        </w:rPr>
        <w:t>Mereworth</w:t>
      </w:r>
      <w:proofErr w:type="spellEnd"/>
      <w:r>
        <w:rPr>
          <w:rFonts w:ascii="Times New Roman" w:hAnsi="Times New Roman" w:cs="Times New Roman"/>
        </w:rPr>
        <w:t xml:space="preserve">, Kent(q.v.), Thomas Smyth of </w:t>
      </w:r>
      <w:proofErr w:type="spellStart"/>
      <w:r>
        <w:rPr>
          <w:rFonts w:ascii="Times New Roman" w:hAnsi="Times New Roman" w:cs="Times New Roman"/>
        </w:rPr>
        <w:t>Trottscliffe</w:t>
      </w:r>
      <w:proofErr w:type="spellEnd"/>
      <w:r>
        <w:rPr>
          <w:rFonts w:ascii="Times New Roman" w:hAnsi="Times New Roman" w:cs="Times New Roman"/>
        </w:rPr>
        <w:t>(q.v.)</w:t>
      </w:r>
    </w:p>
    <w:p w:rsidR="003155F8" w:rsidRDefault="003155F8" w:rsidP="003155F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and Robert </w:t>
      </w:r>
      <w:proofErr w:type="spellStart"/>
      <w:r>
        <w:rPr>
          <w:rFonts w:ascii="Times New Roman" w:hAnsi="Times New Roman" w:cs="Times New Roman"/>
        </w:rPr>
        <w:t>Tenekyr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Trottscliffe</w:t>
      </w:r>
      <w:proofErr w:type="spellEnd"/>
      <w:r>
        <w:rPr>
          <w:rFonts w:ascii="Times New Roman" w:hAnsi="Times New Roman" w:cs="Times New Roman"/>
        </w:rPr>
        <w:t>(q.v.).  (ibid.)</w:t>
      </w:r>
    </w:p>
    <w:p w:rsidR="003155F8" w:rsidRDefault="003155F8" w:rsidP="003155F8">
      <w:pPr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1484</w:t>
      </w:r>
      <w:r>
        <w:rPr>
          <w:rFonts w:ascii="Times New Roman" w:hAnsi="Times New Roman" w:cs="Times New Roman"/>
        </w:rPr>
        <w:tab/>
        <w:t>He and Alice Clerk(q.v.), as the executors of John Clerk of Wrotham,</w:t>
      </w:r>
    </w:p>
    <w:p w:rsidR="003155F8" w:rsidRDefault="003155F8" w:rsidP="003155F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Kent, Baron of the Exchequer(q.v.), brought a plaint of debt against John</w:t>
      </w:r>
    </w:p>
    <w:p w:rsidR="003155F8" w:rsidRDefault="003155F8" w:rsidP="003155F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Osbarn</w:t>
      </w:r>
      <w:proofErr w:type="spellEnd"/>
      <w:r>
        <w:rPr>
          <w:rFonts w:ascii="Times New Roman" w:hAnsi="Times New Roman" w:cs="Times New Roman"/>
        </w:rPr>
        <w:t>, senior, of Hadlow(q.v.).   (ibid.).</w:t>
      </w:r>
    </w:p>
    <w:p w:rsidR="003155F8" w:rsidRDefault="003155F8" w:rsidP="003155F8">
      <w:pPr>
        <w:rPr>
          <w:rFonts w:ascii="Times New Roman" w:hAnsi="Times New Roman" w:cs="Times New Roman"/>
        </w:rPr>
      </w:pPr>
    </w:p>
    <w:p w:rsidR="003155F8" w:rsidRDefault="003155F8" w:rsidP="003155F8">
      <w:pPr>
        <w:rPr>
          <w:rFonts w:ascii="Times New Roman" w:hAnsi="Times New Roman" w:cs="Times New Roman"/>
        </w:rPr>
      </w:pPr>
    </w:p>
    <w:p w:rsidR="003155F8" w:rsidRDefault="003155F8" w:rsidP="003155F8">
      <w:pPr>
        <w:rPr>
          <w:rFonts w:ascii="Times New Roman" w:hAnsi="Times New Roman" w:cs="Times New Roman"/>
        </w:rPr>
      </w:pPr>
    </w:p>
    <w:p w:rsidR="003155F8" w:rsidRDefault="003155F8" w:rsidP="003155F8">
      <w:pPr>
        <w:rPr>
          <w:rFonts w:ascii="Times New Roman" w:hAnsi="Times New Roman" w:cs="Times New Roman"/>
        </w:rPr>
      </w:pPr>
    </w:p>
    <w:p w:rsidR="003155F8" w:rsidRDefault="003155F8" w:rsidP="003155F8">
      <w:pPr>
        <w:rPr>
          <w:rFonts w:ascii="Times New Roman" w:hAnsi="Times New Roman" w:cs="Times New Roman"/>
        </w:rPr>
      </w:pPr>
    </w:p>
    <w:p w:rsidR="003155F8" w:rsidRDefault="003155F8" w:rsidP="003155F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17 June 2017</w:t>
      </w:r>
    </w:p>
    <w:p w:rsidR="006B2F86" w:rsidRPr="00E71FC3" w:rsidRDefault="003155F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55F8" w:rsidRDefault="003155F8" w:rsidP="00E71FC3">
      <w:r>
        <w:separator/>
      </w:r>
    </w:p>
  </w:endnote>
  <w:endnote w:type="continuationSeparator" w:id="0">
    <w:p w:rsidR="003155F8" w:rsidRDefault="003155F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55F8" w:rsidRDefault="003155F8" w:rsidP="00E71FC3">
      <w:r>
        <w:separator/>
      </w:r>
    </w:p>
  </w:footnote>
  <w:footnote w:type="continuationSeparator" w:id="0">
    <w:p w:rsidR="003155F8" w:rsidRDefault="003155F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5F8"/>
    <w:rsid w:val="001A7C09"/>
    <w:rsid w:val="003155F8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CF8FCBB-74F5-4F9A-86D6-48ED0B015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155F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251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2017-06-23T19:53:00Z</dcterms:created>
  <dcterms:modified xsi:type="dcterms:W3CDTF">2017-06-23T19:54:00Z</dcterms:modified>
</cp:coreProperties>
</file>