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119" w:rsidRDefault="00B75119" w:rsidP="00B75119">
      <w:pPr>
        <w:pStyle w:val="NoSpacing"/>
      </w:pPr>
      <w:r>
        <w:rPr>
          <w:u w:val="single"/>
        </w:rPr>
        <w:t>John CLERK</w:t>
      </w:r>
      <w:r>
        <w:t xml:space="preserve">      </w:t>
      </w:r>
      <w:r>
        <w:t>(fl.1439)</w:t>
      </w:r>
    </w:p>
    <w:p w:rsidR="00B75119" w:rsidRDefault="00B75119" w:rsidP="00B75119">
      <w:pPr>
        <w:pStyle w:val="NoSpacing"/>
      </w:pPr>
    </w:p>
    <w:p w:rsidR="00B75119" w:rsidRDefault="00B75119" w:rsidP="00B75119">
      <w:pPr>
        <w:pStyle w:val="NoSpacing"/>
      </w:pPr>
    </w:p>
    <w:p w:rsidR="00B75119" w:rsidRDefault="00B75119" w:rsidP="00B7511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16 May1439</w:t>
      </w:r>
      <w:r>
        <w:rPr>
          <w:rFonts w:ascii="Times New Roman"/>
          <w:sz w:val="24"/>
          <w:szCs w:val="24"/>
        </w:rPr>
        <w:tab/>
        <w:t>He was a juror on the inquisition post mortem held in Guildford</w:t>
      </w:r>
    </w:p>
    <w:p w:rsidR="00B75119" w:rsidRDefault="00B75119" w:rsidP="00B7511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lands held in Surrey by the late Sir Richard Beauchamp,</w:t>
      </w:r>
    </w:p>
    <w:p w:rsidR="00B75119" w:rsidRDefault="00B75119" w:rsidP="00B7511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Earl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Warwick(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q.v.).</w:t>
      </w:r>
    </w:p>
    <w:p w:rsidR="00B75119" w:rsidRDefault="00B75119" w:rsidP="00B7511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0"/>
            <w:rFonts w:ascii="Times New Roman"/>
            <w:sz w:val="24"/>
            <w:szCs w:val="24"/>
            <w:lang w:val="en-US"/>
          </w:rPr>
          <w:t>www.inquisitionspostmortem.ac.uk</w:t>
        </w:r>
      </w:hyperlink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eCIPM</w:t>
      </w:r>
      <w:proofErr w:type="spellEnd"/>
      <w:r>
        <w:rPr>
          <w:rFonts w:ascii="Times New Roman"/>
          <w:sz w:val="24"/>
          <w:szCs w:val="24"/>
        </w:rPr>
        <w:t xml:space="preserve"> number 25 - 264)</w:t>
      </w:r>
    </w:p>
    <w:p w:rsidR="00B75119" w:rsidRDefault="00B75119" w:rsidP="00B7511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75119" w:rsidRDefault="00B75119" w:rsidP="00B7511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75119" w:rsidRPr="006F26F3" w:rsidRDefault="00B75119" w:rsidP="00B75119">
      <w:pPr>
        <w:pStyle w:val="NoSpacing"/>
      </w:pPr>
      <w:r>
        <w:t>28 July 2015</w:t>
      </w:r>
    </w:p>
    <w:p w:rsidR="00E47068" w:rsidRPr="00B75119" w:rsidRDefault="00E47068" w:rsidP="00C009D8">
      <w:pPr>
        <w:pStyle w:val="NoSpacing"/>
      </w:pPr>
      <w:bookmarkStart w:id="0" w:name="_GoBack"/>
      <w:bookmarkEnd w:id="0"/>
    </w:p>
    <w:sectPr w:rsidR="00E47068" w:rsidRPr="00B751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119" w:rsidRDefault="00B75119" w:rsidP="00920DE3">
      <w:pPr>
        <w:spacing w:after="0" w:line="240" w:lineRule="auto"/>
      </w:pPr>
      <w:r>
        <w:separator/>
      </w:r>
    </w:p>
  </w:endnote>
  <w:endnote w:type="continuationSeparator" w:id="0">
    <w:p w:rsidR="00B75119" w:rsidRDefault="00B751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119" w:rsidRDefault="00B75119" w:rsidP="00920DE3">
      <w:pPr>
        <w:spacing w:after="0" w:line="240" w:lineRule="auto"/>
      </w:pPr>
      <w:r>
        <w:separator/>
      </w:r>
    </w:p>
  </w:footnote>
  <w:footnote w:type="continuationSeparator" w:id="0">
    <w:p w:rsidR="00B75119" w:rsidRDefault="00B751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19"/>
    <w:rsid w:val="00120749"/>
    <w:rsid w:val="00624CAE"/>
    <w:rsid w:val="00920DE3"/>
    <w:rsid w:val="00B7511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751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B75119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B751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751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B75119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B751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2015-07-28T16:49:00Z</dcterms:created>
  <dcterms:modified xsi:type="dcterms:W3CDTF">2015-07-28T16:50:00Z</dcterms:modified>
</cp:coreProperties>
</file>