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9A483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24-99)</w:t>
      </w: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4833" w:rsidRPr="009A4833" w:rsidRDefault="009A48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  <w:bookmarkStart w:id="0" w:name="_GoBack"/>
      <w:bookmarkEnd w:id="0"/>
    </w:p>
    <w:sectPr w:rsidR="009A4833" w:rsidRPr="009A48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833" w:rsidRDefault="009A4833" w:rsidP="00E71FC3">
      <w:pPr>
        <w:spacing w:after="0" w:line="240" w:lineRule="auto"/>
      </w:pPr>
      <w:r>
        <w:separator/>
      </w:r>
    </w:p>
  </w:endnote>
  <w:endnote w:type="continuationSeparator" w:id="0">
    <w:p w:rsidR="009A4833" w:rsidRDefault="009A48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833" w:rsidRDefault="009A4833" w:rsidP="00E71FC3">
      <w:pPr>
        <w:spacing w:after="0" w:line="240" w:lineRule="auto"/>
      </w:pPr>
      <w:r>
        <w:separator/>
      </w:r>
    </w:p>
  </w:footnote>
  <w:footnote w:type="continuationSeparator" w:id="0">
    <w:p w:rsidR="009A4833" w:rsidRDefault="009A48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33"/>
    <w:rsid w:val="009A48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A4E01"/>
  <w15:chartTrackingRefBased/>
  <w15:docId w15:val="{7F6017DC-3EE4-4619-83FE-26B9178B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2016-05-04T21:01:00Z</dcterms:created>
  <dcterms:modified xsi:type="dcterms:W3CDTF">2016-05-04T21:06:00Z</dcterms:modified>
</cp:coreProperties>
</file>