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5D0" w:rsidRDefault="003B35D0" w:rsidP="003B35D0">
      <w:pPr>
        <w:pStyle w:val="NoSpacing"/>
      </w:pPr>
      <w:bookmarkStart w:id="0" w:name="_GoBack"/>
      <w:bookmarkEnd w:id="0"/>
      <w:r>
        <w:rPr>
          <w:u w:val="single"/>
        </w:rPr>
        <w:t>John CLERK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:rsidR="003B35D0" w:rsidRDefault="003B35D0" w:rsidP="003B35D0">
      <w:pPr>
        <w:pStyle w:val="NoSpacing"/>
      </w:pPr>
    </w:p>
    <w:p w:rsidR="003B35D0" w:rsidRDefault="003B35D0" w:rsidP="003B35D0">
      <w:pPr>
        <w:pStyle w:val="NoSpacing"/>
      </w:pPr>
    </w:p>
    <w:p w:rsidR="003B35D0" w:rsidRDefault="003B35D0" w:rsidP="003B35D0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3B35D0" w:rsidRDefault="003B35D0" w:rsidP="003B35D0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3B35D0" w:rsidRDefault="003B35D0" w:rsidP="003B35D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3B35D0" w:rsidRDefault="003B35D0" w:rsidP="003B35D0">
      <w:pPr>
        <w:pStyle w:val="NoSpacing"/>
      </w:pPr>
    </w:p>
    <w:p w:rsidR="003B35D0" w:rsidRDefault="003B35D0" w:rsidP="003B35D0">
      <w:pPr>
        <w:pStyle w:val="NoSpacing"/>
      </w:pPr>
    </w:p>
    <w:p w:rsidR="003B35D0" w:rsidRPr="003D0494" w:rsidRDefault="003B35D0" w:rsidP="003B35D0">
      <w:pPr>
        <w:pStyle w:val="NoSpacing"/>
      </w:pPr>
      <w:r>
        <w:t>19 May 2017</w:t>
      </w:r>
    </w:p>
    <w:p w:rsidR="006B2F86" w:rsidRPr="003B35D0" w:rsidRDefault="00B65C89" w:rsidP="00E71FC3">
      <w:pPr>
        <w:pStyle w:val="NoSpacing"/>
      </w:pPr>
    </w:p>
    <w:sectPr w:rsidR="006B2F86" w:rsidRPr="003B35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5D0" w:rsidRDefault="003B35D0" w:rsidP="00E71FC3">
      <w:pPr>
        <w:spacing w:after="0" w:line="240" w:lineRule="auto"/>
      </w:pPr>
      <w:r>
        <w:separator/>
      </w:r>
    </w:p>
  </w:endnote>
  <w:endnote w:type="continuationSeparator" w:id="0">
    <w:p w:rsidR="003B35D0" w:rsidRDefault="003B35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5D0" w:rsidRDefault="003B35D0" w:rsidP="00E71FC3">
      <w:pPr>
        <w:spacing w:after="0" w:line="240" w:lineRule="auto"/>
      </w:pPr>
      <w:r>
        <w:separator/>
      </w:r>
    </w:p>
  </w:footnote>
  <w:footnote w:type="continuationSeparator" w:id="0">
    <w:p w:rsidR="003B35D0" w:rsidRDefault="003B35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D0"/>
    <w:rsid w:val="001A7C09"/>
    <w:rsid w:val="003B35D0"/>
    <w:rsid w:val="00577BD5"/>
    <w:rsid w:val="00656CBA"/>
    <w:rsid w:val="006A1F77"/>
    <w:rsid w:val="00733BE7"/>
    <w:rsid w:val="00AB52E8"/>
    <w:rsid w:val="00B16D3F"/>
    <w:rsid w:val="00B65C8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B0A0B-4675-450D-A3A7-27F19059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2017-05-19T21:26:00Z</dcterms:created>
  <dcterms:modified xsi:type="dcterms:W3CDTF">2017-12-22T09:46:00Z</dcterms:modified>
</cp:coreProperties>
</file>