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A1A" w:rsidRDefault="00000A1A" w:rsidP="00000A1A">
      <w:pPr>
        <w:pStyle w:val="NoSpacing"/>
      </w:pPr>
      <w:r>
        <w:rPr>
          <w:u w:val="single"/>
        </w:rPr>
        <w:t>John CLERK</w:t>
      </w:r>
      <w:r>
        <w:t xml:space="preserve">  </w:t>
      </w:r>
      <w:proofErr w:type="gramStart"/>
      <w:r>
        <w:t xml:space="preserve">   (</w:t>
      </w:r>
      <w:proofErr w:type="gramEnd"/>
      <w:r>
        <w:t>fl.1423)</w:t>
      </w:r>
    </w:p>
    <w:p w:rsidR="00000A1A" w:rsidRDefault="00000A1A" w:rsidP="00000A1A">
      <w:pPr>
        <w:pStyle w:val="NoSpacing"/>
      </w:pPr>
    </w:p>
    <w:p w:rsidR="00000A1A" w:rsidRDefault="00000A1A" w:rsidP="00000A1A">
      <w:pPr>
        <w:pStyle w:val="NoSpacing"/>
      </w:pPr>
    </w:p>
    <w:p w:rsidR="00000A1A" w:rsidRDefault="00000A1A" w:rsidP="00000A1A">
      <w:pPr>
        <w:pStyle w:val="NoSpacing"/>
      </w:pPr>
      <w:r>
        <w:t xml:space="preserve">  5 Mar.1423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Barnstaple,</w:t>
      </w:r>
    </w:p>
    <w:p w:rsidR="00000A1A" w:rsidRDefault="00000A1A" w:rsidP="00000A1A">
      <w:pPr>
        <w:pStyle w:val="NoSpacing"/>
      </w:pPr>
      <w:r>
        <w:tab/>
      </w:r>
      <w:r>
        <w:tab/>
        <w:t xml:space="preserve">Devon, into lands of the late William </w:t>
      </w:r>
      <w:proofErr w:type="spellStart"/>
      <w:r>
        <w:t>Beaumond</w:t>
      </w:r>
      <w:proofErr w:type="spellEnd"/>
      <w:r>
        <w:t>.</w:t>
      </w:r>
    </w:p>
    <w:p w:rsidR="00000A1A" w:rsidRDefault="00000A1A" w:rsidP="00000A1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22-215)</w:t>
      </w:r>
    </w:p>
    <w:p w:rsidR="004E2DB6" w:rsidRDefault="004E2DB6" w:rsidP="004E2DB6">
      <w:pPr>
        <w:pStyle w:val="NoSpacing"/>
      </w:pPr>
      <w:r>
        <w:t xml:space="preserve">  5 Mar.1423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Barnstaple, Devon,</w:t>
      </w:r>
    </w:p>
    <w:p w:rsidR="004E2DB6" w:rsidRDefault="004E2DB6" w:rsidP="004E2DB6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Beamond</w:t>
      </w:r>
      <w:proofErr w:type="spellEnd"/>
      <w:r>
        <w:t>(q.v.).</w:t>
      </w:r>
    </w:p>
    <w:p w:rsidR="004E2DB6" w:rsidRDefault="004E2DB6" w:rsidP="004E2DB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22-127)</w:t>
      </w:r>
    </w:p>
    <w:p w:rsidR="001F2370" w:rsidRDefault="001F2370" w:rsidP="001F2370">
      <w:pPr>
        <w:pStyle w:val="NoSpacing"/>
      </w:pPr>
      <w:r>
        <w:t>24 Aug.1423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Barnstaple,</w:t>
      </w:r>
    </w:p>
    <w:p w:rsidR="001F2370" w:rsidRDefault="001F2370" w:rsidP="001F2370">
      <w:pPr>
        <w:pStyle w:val="NoSpacing"/>
      </w:pPr>
      <w:r>
        <w:tab/>
      </w:r>
      <w:r>
        <w:tab/>
        <w:t xml:space="preserve">Devon, into lands of the late William </w:t>
      </w:r>
      <w:proofErr w:type="spellStart"/>
      <w:r>
        <w:t>Beaumond</w:t>
      </w:r>
      <w:proofErr w:type="spellEnd"/>
      <w:r>
        <w:t>.</w:t>
      </w:r>
    </w:p>
    <w:p w:rsidR="001F2370" w:rsidRDefault="001F2370" w:rsidP="001F237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22-216)</w:t>
      </w:r>
      <w:bookmarkStart w:id="0" w:name="_GoBack"/>
      <w:bookmarkEnd w:id="0"/>
    </w:p>
    <w:p w:rsidR="00000A1A" w:rsidRDefault="00000A1A" w:rsidP="00000A1A">
      <w:pPr>
        <w:pStyle w:val="NoSpacing"/>
      </w:pPr>
    </w:p>
    <w:p w:rsidR="00000A1A" w:rsidRDefault="00000A1A" w:rsidP="00000A1A">
      <w:pPr>
        <w:pStyle w:val="NoSpacing"/>
      </w:pPr>
    </w:p>
    <w:p w:rsidR="006B2F86" w:rsidRDefault="00000A1A" w:rsidP="00000A1A">
      <w:pPr>
        <w:pStyle w:val="NoSpacing"/>
      </w:pPr>
      <w:r>
        <w:t>31 August 2017</w:t>
      </w:r>
    </w:p>
    <w:p w:rsidR="004E2DB6" w:rsidRPr="00000A1A" w:rsidRDefault="004E2DB6" w:rsidP="00000A1A">
      <w:pPr>
        <w:pStyle w:val="NoSpacing"/>
      </w:pPr>
      <w:r>
        <w:t>22 December 2017</w:t>
      </w:r>
    </w:p>
    <w:sectPr w:rsidR="004E2DB6" w:rsidRPr="00000A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A1A" w:rsidRDefault="00000A1A" w:rsidP="00E71FC3">
      <w:pPr>
        <w:spacing w:after="0" w:line="240" w:lineRule="auto"/>
      </w:pPr>
      <w:r>
        <w:separator/>
      </w:r>
    </w:p>
  </w:endnote>
  <w:endnote w:type="continuationSeparator" w:id="0">
    <w:p w:rsidR="00000A1A" w:rsidRDefault="00000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A1A" w:rsidRDefault="00000A1A" w:rsidP="00E71FC3">
      <w:pPr>
        <w:spacing w:after="0" w:line="240" w:lineRule="auto"/>
      </w:pPr>
      <w:r>
        <w:separator/>
      </w:r>
    </w:p>
  </w:footnote>
  <w:footnote w:type="continuationSeparator" w:id="0">
    <w:p w:rsidR="00000A1A" w:rsidRDefault="00000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A1A"/>
    <w:rsid w:val="00000A1A"/>
    <w:rsid w:val="001A7C09"/>
    <w:rsid w:val="001F2370"/>
    <w:rsid w:val="004E2DB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DA82"/>
  <w15:chartTrackingRefBased/>
  <w15:docId w15:val="{09D57143-9E4F-41E2-BED1-58B0C1F3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2017-08-31T20:08:00Z</dcterms:created>
  <dcterms:modified xsi:type="dcterms:W3CDTF">2017-12-22T08:44:00Z</dcterms:modified>
</cp:coreProperties>
</file>